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2D4A76" w14:textId="77777777" w:rsidR="006E5D6E" w:rsidRDefault="00350FFA" w:rsidP="00350FFA">
      <w:pPr>
        <w:ind w:left="-1474"/>
      </w:pPr>
      <w:r w:rsidRPr="00350FFA">
        <w:rPr>
          <w:noProof/>
          <w:lang w:eastAsia="en-AU"/>
        </w:rPr>
        <w:drawing>
          <wp:anchor distT="0" distB="0" distL="114300" distR="114300" simplePos="0" relativeHeight="251658240" behindDoc="1" locked="1" layoutInCell="1" allowOverlap="1" wp14:anchorId="5DC0CAF7" wp14:editId="48374BDC">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8E77E4" w14:textId="77777777" w:rsidR="00930CDA" w:rsidRDefault="00930CDA" w:rsidP="00930CDA">
      <w:pPr>
        <w:spacing w:after="160" w:line="720" w:lineRule="auto"/>
        <w:rPr>
          <w:noProof/>
          <w:lang w:eastAsia="en-AU"/>
        </w:rPr>
      </w:pPr>
      <w:r>
        <w:rPr>
          <w:noProof/>
          <w:lang w:eastAsia="en-AU"/>
        </w:rPr>
        <w:drawing>
          <wp:inline distT="0" distB="0" distL="0" distR="0" wp14:anchorId="0C660081" wp14:editId="402E1693">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5D9A5CBD" w14:textId="39173591" w:rsidR="00930CDA" w:rsidRDefault="00AB48B4" w:rsidP="007855CC">
      <w:pPr>
        <w:pStyle w:val="Title"/>
        <w:spacing w:line="240" w:lineRule="auto"/>
        <w:ind w:left="1276"/>
        <w:rPr>
          <w:noProof/>
          <w:lang w:eastAsia="en-AU"/>
        </w:rPr>
      </w:pPr>
      <w:r>
        <w:rPr>
          <w:noProof/>
          <w:lang w:eastAsia="en-AU"/>
        </w:rPr>
        <w:t>Extending the Unique Student Identifier (USI) to Higher Education</w:t>
      </w:r>
    </w:p>
    <w:p w14:paraId="05E4A2B1" w14:textId="0F9A4041" w:rsidR="007855CC" w:rsidRDefault="00706E3A" w:rsidP="007855CC">
      <w:pPr>
        <w:pStyle w:val="Subtitle"/>
        <w:spacing w:before="240"/>
        <w:ind w:left="1276"/>
        <w:rPr>
          <w:noProof/>
          <w:lang w:eastAsia="en-AU"/>
        </w:rPr>
      </w:pPr>
      <w:r>
        <w:rPr>
          <w:noProof/>
          <w:lang w:eastAsia="en-AU"/>
        </w:rPr>
        <w:t xml:space="preserve">Education </w:t>
      </w:r>
      <w:r w:rsidR="00AB48B4">
        <w:rPr>
          <w:noProof/>
          <w:lang w:eastAsia="en-AU"/>
        </w:rPr>
        <w:t>Provider Information Pack</w:t>
      </w:r>
    </w:p>
    <w:p w14:paraId="2F422696" w14:textId="77777777" w:rsidR="00A13341" w:rsidRDefault="00A13341" w:rsidP="0095636C"/>
    <w:p w14:paraId="17CF0A82" w14:textId="77777777" w:rsidR="00A13341" w:rsidRDefault="00A13341" w:rsidP="0095636C">
      <w:pPr>
        <w:sectPr w:rsidR="00A13341" w:rsidSect="00EA67FC">
          <w:footerReference w:type="default" r:id="rId13"/>
          <w:type w:val="continuous"/>
          <w:pgSz w:w="11906" w:h="16838"/>
          <w:pgMar w:top="1418" w:right="1440" w:bottom="1560" w:left="1276" w:header="708" w:footer="708" w:gutter="0"/>
          <w:cols w:space="708"/>
          <w:titlePg/>
          <w:docGrid w:linePitch="360"/>
        </w:sectPr>
      </w:pPr>
    </w:p>
    <w:p w14:paraId="7CA111A1" w14:textId="534F1383" w:rsidR="00EA67FC" w:rsidRDefault="00AB48B4" w:rsidP="00AB48B4">
      <w:bookmarkStart w:id="0" w:name="_Toc30065222"/>
      <w:r>
        <w:lastRenderedPageBreak/>
        <w:t xml:space="preserve">The Department of Education, Skills and Employment’s Higher Education Division has developed this information pack to help education providers communicate the introduction of the USI to higher education students, staff, and wider stakeholders. </w:t>
      </w:r>
    </w:p>
    <w:p w14:paraId="4A2E4333" w14:textId="77777777" w:rsidR="007855CC" w:rsidRDefault="007855CC" w:rsidP="007855CC">
      <w:pPr>
        <w:sectPr w:rsidR="007855CC" w:rsidSect="00A13341">
          <w:pgSz w:w="11906" w:h="16838"/>
          <w:pgMar w:top="2268" w:right="1440" w:bottom="1440" w:left="1440" w:header="709" w:footer="709" w:gutter="0"/>
          <w:cols w:space="708"/>
          <w:titlePg/>
          <w:docGrid w:linePitch="360"/>
        </w:sectPr>
      </w:pPr>
    </w:p>
    <w:sdt>
      <w:sdtPr>
        <w:rPr>
          <w:rFonts w:asciiTheme="minorHAnsi" w:eastAsiaTheme="minorHAnsi" w:hAnsiTheme="minorHAnsi" w:cstheme="minorBidi"/>
          <w:b w:val="0"/>
          <w:color w:val="auto"/>
          <w:sz w:val="22"/>
          <w:szCs w:val="22"/>
        </w:rPr>
        <w:id w:val="417058814"/>
        <w:docPartObj>
          <w:docPartGallery w:val="Table of Contents"/>
          <w:docPartUnique/>
        </w:docPartObj>
      </w:sdtPr>
      <w:sdtEndPr>
        <w:rPr>
          <w:bCs/>
          <w:noProof/>
        </w:rPr>
      </w:sdtEndPr>
      <w:sdtContent>
        <w:p w14:paraId="043C663B" w14:textId="2DF789C9" w:rsidR="00AB48B4" w:rsidRDefault="00AB48B4">
          <w:pPr>
            <w:pStyle w:val="TOCHeading"/>
          </w:pPr>
          <w:r>
            <w:t>Contents</w:t>
          </w:r>
        </w:p>
        <w:p w14:paraId="3B5E4567" w14:textId="3D92C324" w:rsidR="00706E3A" w:rsidRDefault="00AB48B4">
          <w:pPr>
            <w:pStyle w:val="TOC1"/>
            <w:tabs>
              <w:tab w:val="right" w:leader="dot" w:pos="9016"/>
            </w:tabs>
            <w:rPr>
              <w:rFonts w:eastAsiaTheme="minorEastAsia"/>
              <w:b w:val="0"/>
              <w:noProof/>
              <w:lang w:eastAsia="en-AU"/>
            </w:rPr>
          </w:pPr>
          <w:r>
            <w:rPr>
              <w:b w:val="0"/>
            </w:rPr>
            <w:fldChar w:fldCharType="begin"/>
          </w:r>
          <w:r>
            <w:rPr>
              <w:b w:val="0"/>
            </w:rPr>
            <w:instrText xml:space="preserve"> TOC \o "1-1" \h \z \u </w:instrText>
          </w:r>
          <w:r>
            <w:rPr>
              <w:b w:val="0"/>
            </w:rPr>
            <w:fldChar w:fldCharType="separate"/>
          </w:r>
          <w:hyperlink w:anchor="_Toc52307134" w:history="1">
            <w:r w:rsidR="00706E3A" w:rsidRPr="00E262CB">
              <w:rPr>
                <w:rStyle w:val="Hyperlink"/>
                <w:noProof/>
              </w:rPr>
              <w:t>Background</w:t>
            </w:r>
            <w:r w:rsidR="00706E3A">
              <w:rPr>
                <w:noProof/>
                <w:webHidden/>
              </w:rPr>
              <w:tab/>
            </w:r>
            <w:r w:rsidR="00706E3A">
              <w:rPr>
                <w:noProof/>
                <w:webHidden/>
              </w:rPr>
              <w:fldChar w:fldCharType="begin"/>
            </w:r>
            <w:r w:rsidR="00706E3A">
              <w:rPr>
                <w:noProof/>
                <w:webHidden/>
              </w:rPr>
              <w:instrText xml:space="preserve"> PAGEREF _Toc52307134 \h </w:instrText>
            </w:r>
            <w:r w:rsidR="00706E3A">
              <w:rPr>
                <w:noProof/>
                <w:webHidden/>
              </w:rPr>
            </w:r>
            <w:r w:rsidR="00706E3A">
              <w:rPr>
                <w:noProof/>
                <w:webHidden/>
              </w:rPr>
              <w:fldChar w:fldCharType="separate"/>
            </w:r>
            <w:r w:rsidR="00E10796">
              <w:rPr>
                <w:noProof/>
                <w:webHidden/>
              </w:rPr>
              <w:t>3</w:t>
            </w:r>
            <w:r w:rsidR="00706E3A">
              <w:rPr>
                <w:noProof/>
                <w:webHidden/>
              </w:rPr>
              <w:fldChar w:fldCharType="end"/>
            </w:r>
          </w:hyperlink>
        </w:p>
        <w:p w14:paraId="2A9966C6" w14:textId="60A47118" w:rsidR="00706E3A" w:rsidRDefault="00706E3A">
          <w:pPr>
            <w:pStyle w:val="TOC1"/>
            <w:tabs>
              <w:tab w:val="right" w:leader="dot" w:pos="9016"/>
            </w:tabs>
            <w:rPr>
              <w:rFonts w:eastAsiaTheme="minorEastAsia"/>
              <w:b w:val="0"/>
              <w:noProof/>
              <w:lang w:eastAsia="en-AU"/>
            </w:rPr>
          </w:pPr>
          <w:hyperlink w:anchor="_Toc52307135" w:history="1">
            <w:r w:rsidRPr="00E262CB">
              <w:rPr>
                <w:rStyle w:val="Hyperlink"/>
                <w:noProof/>
              </w:rPr>
              <w:t>Key messages: for students</w:t>
            </w:r>
            <w:r>
              <w:rPr>
                <w:noProof/>
                <w:webHidden/>
              </w:rPr>
              <w:tab/>
            </w:r>
            <w:r>
              <w:rPr>
                <w:noProof/>
                <w:webHidden/>
              </w:rPr>
              <w:fldChar w:fldCharType="begin"/>
            </w:r>
            <w:r>
              <w:rPr>
                <w:noProof/>
                <w:webHidden/>
              </w:rPr>
              <w:instrText xml:space="preserve"> PAGEREF _Toc52307135 \h </w:instrText>
            </w:r>
            <w:r>
              <w:rPr>
                <w:noProof/>
                <w:webHidden/>
              </w:rPr>
            </w:r>
            <w:r>
              <w:rPr>
                <w:noProof/>
                <w:webHidden/>
              </w:rPr>
              <w:fldChar w:fldCharType="separate"/>
            </w:r>
            <w:r w:rsidR="00E10796">
              <w:rPr>
                <w:noProof/>
                <w:webHidden/>
              </w:rPr>
              <w:t>4</w:t>
            </w:r>
            <w:r>
              <w:rPr>
                <w:noProof/>
                <w:webHidden/>
              </w:rPr>
              <w:fldChar w:fldCharType="end"/>
            </w:r>
          </w:hyperlink>
        </w:p>
        <w:p w14:paraId="5A08720D" w14:textId="79045D72" w:rsidR="00706E3A" w:rsidRDefault="00706E3A">
          <w:pPr>
            <w:pStyle w:val="TOC1"/>
            <w:tabs>
              <w:tab w:val="right" w:leader="dot" w:pos="9016"/>
            </w:tabs>
            <w:rPr>
              <w:rFonts w:eastAsiaTheme="minorEastAsia"/>
              <w:b w:val="0"/>
              <w:noProof/>
              <w:lang w:eastAsia="en-AU"/>
            </w:rPr>
          </w:pPr>
          <w:hyperlink w:anchor="_Toc52307136" w:history="1">
            <w:r w:rsidRPr="00E262CB">
              <w:rPr>
                <w:rStyle w:val="Hyperlink"/>
                <w:noProof/>
              </w:rPr>
              <w:t>USI fact sheet: for students</w:t>
            </w:r>
            <w:r>
              <w:rPr>
                <w:noProof/>
                <w:webHidden/>
              </w:rPr>
              <w:tab/>
            </w:r>
            <w:r>
              <w:rPr>
                <w:noProof/>
                <w:webHidden/>
              </w:rPr>
              <w:fldChar w:fldCharType="begin"/>
            </w:r>
            <w:r>
              <w:rPr>
                <w:noProof/>
                <w:webHidden/>
              </w:rPr>
              <w:instrText xml:space="preserve"> PAGEREF _Toc52307136 \h </w:instrText>
            </w:r>
            <w:r>
              <w:rPr>
                <w:noProof/>
                <w:webHidden/>
              </w:rPr>
            </w:r>
            <w:r>
              <w:rPr>
                <w:noProof/>
                <w:webHidden/>
              </w:rPr>
              <w:fldChar w:fldCharType="separate"/>
            </w:r>
            <w:r w:rsidR="00E10796">
              <w:rPr>
                <w:noProof/>
                <w:webHidden/>
              </w:rPr>
              <w:t>5</w:t>
            </w:r>
            <w:r>
              <w:rPr>
                <w:noProof/>
                <w:webHidden/>
              </w:rPr>
              <w:fldChar w:fldCharType="end"/>
            </w:r>
          </w:hyperlink>
        </w:p>
        <w:p w14:paraId="110C3870" w14:textId="0A7FF995" w:rsidR="00706E3A" w:rsidRDefault="00706E3A">
          <w:pPr>
            <w:pStyle w:val="TOC1"/>
            <w:tabs>
              <w:tab w:val="right" w:leader="dot" w:pos="9016"/>
            </w:tabs>
            <w:rPr>
              <w:rFonts w:eastAsiaTheme="minorEastAsia"/>
              <w:b w:val="0"/>
              <w:noProof/>
              <w:lang w:eastAsia="en-AU"/>
            </w:rPr>
          </w:pPr>
          <w:hyperlink w:anchor="_Toc52307137" w:history="1">
            <w:r w:rsidRPr="00E262CB">
              <w:rPr>
                <w:rStyle w:val="Hyperlink"/>
                <w:noProof/>
              </w:rPr>
              <w:t>Student FAQs</w:t>
            </w:r>
            <w:r>
              <w:rPr>
                <w:noProof/>
                <w:webHidden/>
              </w:rPr>
              <w:tab/>
            </w:r>
            <w:r>
              <w:rPr>
                <w:noProof/>
                <w:webHidden/>
              </w:rPr>
              <w:fldChar w:fldCharType="begin"/>
            </w:r>
            <w:r>
              <w:rPr>
                <w:noProof/>
                <w:webHidden/>
              </w:rPr>
              <w:instrText xml:space="preserve"> PAGEREF _Toc52307137 \h </w:instrText>
            </w:r>
            <w:r>
              <w:rPr>
                <w:noProof/>
                <w:webHidden/>
              </w:rPr>
            </w:r>
            <w:r>
              <w:rPr>
                <w:noProof/>
                <w:webHidden/>
              </w:rPr>
              <w:fldChar w:fldCharType="separate"/>
            </w:r>
            <w:r w:rsidR="00E10796">
              <w:rPr>
                <w:noProof/>
                <w:webHidden/>
              </w:rPr>
              <w:t>6</w:t>
            </w:r>
            <w:r>
              <w:rPr>
                <w:noProof/>
                <w:webHidden/>
              </w:rPr>
              <w:fldChar w:fldCharType="end"/>
            </w:r>
          </w:hyperlink>
        </w:p>
        <w:p w14:paraId="1CDDE0C1" w14:textId="2B08EE8B" w:rsidR="00706E3A" w:rsidRDefault="00706E3A">
          <w:pPr>
            <w:pStyle w:val="TOC1"/>
            <w:tabs>
              <w:tab w:val="right" w:leader="dot" w:pos="9016"/>
            </w:tabs>
            <w:rPr>
              <w:rFonts w:eastAsiaTheme="minorEastAsia"/>
              <w:b w:val="0"/>
              <w:noProof/>
              <w:lang w:eastAsia="en-AU"/>
            </w:rPr>
          </w:pPr>
          <w:hyperlink w:anchor="_Toc52307138" w:history="1">
            <w:r w:rsidRPr="00E262CB">
              <w:rPr>
                <w:rStyle w:val="Hyperlink"/>
                <w:noProof/>
              </w:rPr>
              <w:t>Education Provider FAQs</w:t>
            </w:r>
            <w:r>
              <w:rPr>
                <w:noProof/>
                <w:webHidden/>
              </w:rPr>
              <w:tab/>
            </w:r>
            <w:r>
              <w:rPr>
                <w:noProof/>
                <w:webHidden/>
              </w:rPr>
              <w:fldChar w:fldCharType="begin"/>
            </w:r>
            <w:r>
              <w:rPr>
                <w:noProof/>
                <w:webHidden/>
              </w:rPr>
              <w:instrText xml:space="preserve"> PAGEREF _Toc52307138 \h </w:instrText>
            </w:r>
            <w:r>
              <w:rPr>
                <w:noProof/>
                <w:webHidden/>
              </w:rPr>
            </w:r>
            <w:r>
              <w:rPr>
                <w:noProof/>
                <w:webHidden/>
              </w:rPr>
              <w:fldChar w:fldCharType="separate"/>
            </w:r>
            <w:r w:rsidR="00E10796">
              <w:rPr>
                <w:noProof/>
                <w:webHidden/>
              </w:rPr>
              <w:t>8</w:t>
            </w:r>
            <w:r>
              <w:rPr>
                <w:noProof/>
                <w:webHidden/>
              </w:rPr>
              <w:fldChar w:fldCharType="end"/>
            </w:r>
          </w:hyperlink>
        </w:p>
        <w:p w14:paraId="07040B35" w14:textId="64FAA16D" w:rsidR="00706E3A" w:rsidRDefault="00706E3A">
          <w:pPr>
            <w:pStyle w:val="TOC1"/>
            <w:tabs>
              <w:tab w:val="right" w:leader="dot" w:pos="9016"/>
            </w:tabs>
            <w:rPr>
              <w:rFonts w:eastAsiaTheme="minorEastAsia"/>
              <w:b w:val="0"/>
              <w:noProof/>
              <w:lang w:eastAsia="en-AU"/>
            </w:rPr>
          </w:pPr>
          <w:hyperlink w:anchor="_Toc52307139" w:history="1">
            <w:r w:rsidRPr="00E262CB">
              <w:rPr>
                <w:rStyle w:val="Hyperlink"/>
                <w:noProof/>
              </w:rPr>
              <w:t>Social media suggestions</w:t>
            </w:r>
            <w:r>
              <w:rPr>
                <w:noProof/>
                <w:webHidden/>
              </w:rPr>
              <w:tab/>
            </w:r>
            <w:r>
              <w:rPr>
                <w:noProof/>
                <w:webHidden/>
              </w:rPr>
              <w:fldChar w:fldCharType="begin"/>
            </w:r>
            <w:r>
              <w:rPr>
                <w:noProof/>
                <w:webHidden/>
              </w:rPr>
              <w:instrText xml:space="preserve"> PAGEREF _Toc52307139 \h </w:instrText>
            </w:r>
            <w:r>
              <w:rPr>
                <w:noProof/>
                <w:webHidden/>
              </w:rPr>
            </w:r>
            <w:r>
              <w:rPr>
                <w:noProof/>
                <w:webHidden/>
              </w:rPr>
              <w:fldChar w:fldCharType="separate"/>
            </w:r>
            <w:r w:rsidR="00E10796">
              <w:rPr>
                <w:noProof/>
                <w:webHidden/>
              </w:rPr>
              <w:t>11</w:t>
            </w:r>
            <w:r>
              <w:rPr>
                <w:noProof/>
                <w:webHidden/>
              </w:rPr>
              <w:fldChar w:fldCharType="end"/>
            </w:r>
          </w:hyperlink>
        </w:p>
        <w:p w14:paraId="412EA17B" w14:textId="3FB238AC" w:rsidR="00706E3A" w:rsidRDefault="00706E3A">
          <w:pPr>
            <w:pStyle w:val="TOC1"/>
            <w:tabs>
              <w:tab w:val="right" w:leader="dot" w:pos="9016"/>
            </w:tabs>
            <w:rPr>
              <w:rFonts w:eastAsiaTheme="minorEastAsia"/>
              <w:b w:val="0"/>
              <w:noProof/>
              <w:lang w:eastAsia="en-AU"/>
            </w:rPr>
          </w:pPr>
          <w:hyperlink w:anchor="_Toc52307140" w:history="1">
            <w:r w:rsidRPr="00E262CB">
              <w:rPr>
                <w:rStyle w:val="Hyperlink"/>
                <w:noProof/>
              </w:rPr>
              <w:t>Student scenarios</w:t>
            </w:r>
            <w:r>
              <w:rPr>
                <w:noProof/>
                <w:webHidden/>
              </w:rPr>
              <w:tab/>
            </w:r>
            <w:r>
              <w:rPr>
                <w:noProof/>
                <w:webHidden/>
              </w:rPr>
              <w:fldChar w:fldCharType="begin"/>
            </w:r>
            <w:r>
              <w:rPr>
                <w:noProof/>
                <w:webHidden/>
              </w:rPr>
              <w:instrText xml:space="preserve"> PAGEREF _Toc52307140 \h </w:instrText>
            </w:r>
            <w:r>
              <w:rPr>
                <w:noProof/>
                <w:webHidden/>
              </w:rPr>
            </w:r>
            <w:r>
              <w:rPr>
                <w:noProof/>
                <w:webHidden/>
              </w:rPr>
              <w:fldChar w:fldCharType="separate"/>
            </w:r>
            <w:r w:rsidR="00E10796">
              <w:rPr>
                <w:noProof/>
                <w:webHidden/>
              </w:rPr>
              <w:t>12</w:t>
            </w:r>
            <w:r>
              <w:rPr>
                <w:noProof/>
                <w:webHidden/>
              </w:rPr>
              <w:fldChar w:fldCharType="end"/>
            </w:r>
          </w:hyperlink>
        </w:p>
        <w:p w14:paraId="34F5D27C" w14:textId="10B76A62" w:rsidR="00706E3A" w:rsidRDefault="00706E3A">
          <w:pPr>
            <w:pStyle w:val="TOC1"/>
            <w:tabs>
              <w:tab w:val="right" w:leader="dot" w:pos="9016"/>
            </w:tabs>
            <w:rPr>
              <w:rFonts w:eastAsiaTheme="minorEastAsia"/>
              <w:b w:val="0"/>
              <w:noProof/>
              <w:lang w:eastAsia="en-AU"/>
            </w:rPr>
          </w:pPr>
          <w:hyperlink w:anchor="_Toc52307141" w:history="1">
            <w:r w:rsidRPr="00E262CB">
              <w:rPr>
                <w:rStyle w:val="Hyperlink"/>
                <w:noProof/>
              </w:rPr>
              <w:t>Useful resources</w:t>
            </w:r>
            <w:r>
              <w:rPr>
                <w:noProof/>
                <w:webHidden/>
              </w:rPr>
              <w:tab/>
            </w:r>
            <w:r>
              <w:rPr>
                <w:noProof/>
                <w:webHidden/>
              </w:rPr>
              <w:fldChar w:fldCharType="begin"/>
            </w:r>
            <w:r>
              <w:rPr>
                <w:noProof/>
                <w:webHidden/>
              </w:rPr>
              <w:instrText xml:space="preserve"> PAGEREF _Toc52307141 \h </w:instrText>
            </w:r>
            <w:r>
              <w:rPr>
                <w:noProof/>
                <w:webHidden/>
              </w:rPr>
            </w:r>
            <w:r>
              <w:rPr>
                <w:noProof/>
                <w:webHidden/>
              </w:rPr>
              <w:fldChar w:fldCharType="separate"/>
            </w:r>
            <w:r w:rsidR="00E10796">
              <w:rPr>
                <w:noProof/>
                <w:webHidden/>
              </w:rPr>
              <w:t>14</w:t>
            </w:r>
            <w:r>
              <w:rPr>
                <w:noProof/>
                <w:webHidden/>
              </w:rPr>
              <w:fldChar w:fldCharType="end"/>
            </w:r>
          </w:hyperlink>
        </w:p>
        <w:p w14:paraId="1C2AA7AC" w14:textId="5A8F0276" w:rsidR="00AB48B4" w:rsidRDefault="00AB48B4">
          <w:r>
            <w:rPr>
              <w:b/>
            </w:rPr>
            <w:fldChar w:fldCharType="end"/>
          </w:r>
        </w:p>
      </w:sdtContent>
    </w:sdt>
    <w:p w14:paraId="7218FBF5" w14:textId="472B2E56" w:rsidR="00AB48B4" w:rsidRDefault="00AB48B4">
      <w:pPr>
        <w:spacing w:after="160" w:line="259" w:lineRule="auto"/>
      </w:pPr>
      <w:r>
        <w:br w:type="page"/>
      </w:r>
      <w:bookmarkStart w:id="1" w:name="_GoBack"/>
      <w:bookmarkEnd w:id="1"/>
    </w:p>
    <w:p w14:paraId="09BF0548" w14:textId="77777777" w:rsidR="00AB48B4" w:rsidRDefault="00AB48B4" w:rsidP="00AB48B4">
      <w:pPr>
        <w:pStyle w:val="Heading1"/>
      </w:pPr>
      <w:bookmarkStart w:id="2" w:name="_Toc52307134"/>
      <w:r w:rsidRPr="00FF0358">
        <w:lastRenderedPageBreak/>
        <w:t>Background</w:t>
      </w:r>
      <w:bookmarkEnd w:id="2"/>
      <w:r w:rsidRPr="00FF0358">
        <w:t xml:space="preserve"> </w:t>
      </w:r>
    </w:p>
    <w:p w14:paraId="003A6351" w14:textId="559CEB76" w:rsidR="00AB48B4" w:rsidRDefault="008825FC" w:rsidP="00AB48B4">
      <w:r>
        <w:t>T</w:t>
      </w:r>
      <w:r w:rsidR="00AB48B4" w:rsidRPr="00C437A2">
        <w:t>he Council of Australian Governments (COAG) agreed to implement the U</w:t>
      </w:r>
      <w:r w:rsidR="00AB48B4">
        <w:t>nique Student Identifier (USI) for</w:t>
      </w:r>
      <w:r w:rsidR="00AB48B4" w:rsidRPr="00C437A2">
        <w:t xml:space="preserve"> vocational education and training </w:t>
      </w:r>
      <w:r w:rsidR="00AB48B4">
        <w:t xml:space="preserve">(VET) </w:t>
      </w:r>
      <w:r w:rsidR="00AB48B4" w:rsidRPr="00C437A2">
        <w:t>students</w:t>
      </w:r>
      <w:r>
        <w:t xml:space="preserve"> in April 20</w:t>
      </w:r>
      <w:r w:rsidR="00FD7CF3">
        <w:t>12</w:t>
      </w:r>
      <w:r w:rsidR="00AB48B4" w:rsidRPr="00C437A2">
        <w:t xml:space="preserve">. </w:t>
      </w:r>
      <w:r w:rsidR="0010149E">
        <w:t>Since t</w:t>
      </w:r>
      <w:r w:rsidR="00AB48B4">
        <w:t>he USI initiative commenced on</w:t>
      </w:r>
      <w:r w:rsidR="00AB48B4" w:rsidRPr="00C437A2">
        <w:t xml:space="preserve"> 1 January 2015, over ten million USIs have been issued.</w:t>
      </w:r>
    </w:p>
    <w:p w14:paraId="5B00CAD4" w14:textId="77777777" w:rsidR="00AB48B4" w:rsidRDefault="00AB48B4" w:rsidP="00AB48B4">
      <w:r w:rsidRPr="00C31F33">
        <w:t xml:space="preserve">As part of the 2019-20 Budget, the Australian Government committed </w:t>
      </w:r>
      <w:r>
        <w:t xml:space="preserve">to extending </w:t>
      </w:r>
      <w:r w:rsidRPr="00C31F33">
        <w:t xml:space="preserve">USI from </w:t>
      </w:r>
      <w:r>
        <w:t>VET</w:t>
      </w:r>
      <w:r w:rsidRPr="00C31F33">
        <w:t xml:space="preserve"> to higher education students. </w:t>
      </w:r>
      <w:r w:rsidRPr="00796195">
        <w:t>This is a joint initiative across the Department of Education, Skills and Employment (DESE) and the Office of the Student Identifiers Registrar (OSIR).</w:t>
      </w:r>
    </w:p>
    <w:p w14:paraId="48720DE5" w14:textId="16C4DCA8" w:rsidR="00AB48B4" w:rsidRPr="00C31F33" w:rsidRDefault="00AB48B4" w:rsidP="00AB48B4">
      <w:r w:rsidRPr="006A13AA">
        <w:t>Th</w:t>
      </w:r>
      <w:r>
        <w:t xml:space="preserve">e USI will </w:t>
      </w:r>
      <w:r w:rsidR="008825FC">
        <w:t>replace the</w:t>
      </w:r>
      <w:r w:rsidRPr="006A13AA">
        <w:t xml:space="preserve"> existing Commonwealth Higher Education </w:t>
      </w:r>
      <w:r>
        <w:t xml:space="preserve">Student </w:t>
      </w:r>
      <w:r w:rsidRPr="006A13AA">
        <w:t>Support Number (CHESSN)</w:t>
      </w:r>
      <w:r w:rsidR="008825FC">
        <w:t xml:space="preserve">, which will be </w:t>
      </w:r>
      <w:r w:rsidR="00FD7CF3">
        <w:t xml:space="preserve">gradually </w:t>
      </w:r>
      <w:r w:rsidR="008825FC">
        <w:t>decommissioned</w:t>
      </w:r>
      <w:r w:rsidR="00FD7CF3">
        <w:t xml:space="preserve"> from 2021</w:t>
      </w:r>
      <w:r w:rsidRPr="006A13AA">
        <w:t>. Replacing the CHESSN with the USI will reduce red tape for students and tertiary education providers</w:t>
      </w:r>
      <w:r>
        <w:t>,</w:t>
      </w:r>
      <w:r w:rsidRPr="006A13AA">
        <w:t xml:space="preserve"> as it will </w:t>
      </w:r>
      <w:r>
        <w:t>reduce</w:t>
      </w:r>
      <w:r w:rsidRPr="006A13AA">
        <w:t xml:space="preserve"> the number of identifiers issued by the Government to tertiary education students from two to one.</w:t>
      </w:r>
      <w:r>
        <w:t xml:space="preserve"> </w:t>
      </w:r>
    </w:p>
    <w:p w14:paraId="5A8BDB1D" w14:textId="77777777" w:rsidR="00AB48B4" w:rsidRDefault="00AB48B4" w:rsidP="00AB48B4">
      <w:pPr>
        <w:rPr>
          <w:i/>
          <w:iCs/>
        </w:rPr>
      </w:pPr>
      <w:r>
        <w:t xml:space="preserve">USIs will be extended to </w:t>
      </w:r>
      <w:r w:rsidRPr="00C31F33">
        <w:t xml:space="preserve">higher education students attending a provider recognised under the </w:t>
      </w:r>
      <w:r w:rsidRPr="009B6917">
        <w:rPr>
          <w:i/>
        </w:rPr>
        <w:t>Tertiary Education Quality and Standards Agency Act 2011</w:t>
      </w:r>
      <w:r w:rsidRPr="00C31F33">
        <w:t xml:space="preserve"> (TEQSA)</w:t>
      </w:r>
      <w:r>
        <w:t xml:space="preserve">. </w:t>
      </w:r>
      <w:r w:rsidRPr="0018332C">
        <w:t xml:space="preserve">Amendments </w:t>
      </w:r>
      <w:r>
        <w:t xml:space="preserve">have been made to the </w:t>
      </w:r>
      <w:r w:rsidRPr="0018332C">
        <w:rPr>
          <w:i/>
        </w:rPr>
        <w:t>Student Identifiers Act</w:t>
      </w:r>
      <w:r>
        <w:rPr>
          <w:i/>
        </w:rPr>
        <w:t xml:space="preserve"> 2014 </w:t>
      </w:r>
      <w:r>
        <w:t xml:space="preserve">(SI Act), </w:t>
      </w:r>
      <w:r w:rsidRPr="0018332C">
        <w:t xml:space="preserve">the </w:t>
      </w:r>
      <w:r w:rsidRPr="0018332C">
        <w:rPr>
          <w:i/>
          <w:iCs/>
        </w:rPr>
        <w:t>Higher Education Support Act 2003</w:t>
      </w:r>
      <w:r w:rsidRPr="0018332C">
        <w:t xml:space="preserve"> (HESA), and the </w:t>
      </w:r>
      <w:r>
        <w:rPr>
          <w:i/>
          <w:iCs/>
        </w:rPr>
        <w:t>VET Student Loans Act 2016</w:t>
      </w:r>
      <w:r w:rsidRPr="0018332C">
        <w:rPr>
          <w:iCs/>
        </w:rPr>
        <w:t xml:space="preserve"> to </w:t>
      </w:r>
      <w:r>
        <w:rPr>
          <w:iCs/>
        </w:rPr>
        <w:t>support</w:t>
      </w:r>
      <w:r w:rsidRPr="0018332C">
        <w:rPr>
          <w:iCs/>
        </w:rPr>
        <w:t xml:space="preserve"> th</w:t>
      </w:r>
      <w:r>
        <w:rPr>
          <w:iCs/>
        </w:rPr>
        <w:t>is initiative</w:t>
      </w:r>
      <w:r w:rsidRPr="0018332C">
        <w:rPr>
          <w:iCs/>
        </w:rPr>
        <w:t>.</w:t>
      </w:r>
      <w:r>
        <w:rPr>
          <w:i/>
          <w:iCs/>
        </w:rPr>
        <w:t xml:space="preserve"> </w:t>
      </w:r>
    </w:p>
    <w:p w14:paraId="4261C7F8" w14:textId="797139D1" w:rsidR="00AB48B4" w:rsidRDefault="00AB48B4" w:rsidP="00AB48B4">
      <w:r w:rsidRPr="00C437A2">
        <w:rPr>
          <w:rFonts w:ascii="Calibri" w:hAnsi="Calibri" w:cs="Calibri"/>
          <w:lang w:eastAsia="en-AU"/>
        </w:rPr>
        <w:t xml:space="preserve">The </w:t>
      </w:r>
      <w:r>
        <w:rPr>
          <w:rFonts w:ascii="Calibri" w:hAnsi="Calibri" w:cs="Calibri"/>
          <w:lang w:eastAsia="en-AU"/>
        </w:rPr>
        <w:t xml:space="preserve">SI Act </w:t>
      </w:r>
      <w:r w:rsidRPr="00C437A2">
        <w:rPr>
          <w:rFonts w:ascii="Calibri" w:hAnsi="Calibri" w:cs="Calibri"/>
          <w:lang w:eastAsia="en-AU"/>
        </w:rPr>
        <w:t xml:space="preserve">was amended </w:t>
      </w:r>
      <w:r>
        <w:rPr>
          <w:rFonts w:ascii="Calibri" w:hAnsi="Calibri" w:cs="Calibri"/>
          <w:lang w:eastAsia="en-AU"/>
        </w:rPr>
        <w:t xml:space="preserve">in March 2020 </w:t>
      </w:r>
      <w:r w:rsidRPr="00C437A2">
        <w:rPr>
          <w:rFonts w:ascii="Calibri" w:hAnsi="Calibri" w:cs="Calibri"/>
          <w:lang w:eastAsia="en-AU"/>
        </w:rPr>
        <w:t xml:space="preserve">to enable the extension of the </w:t>
      </w:r>
      <w:r>
        <w:rPr>
          <w:rFonts w:ascii="Calibri" w:hAnsi="Calibri" w:cs="Calibri"/>
          <w:lang w:eastAsia="en-AU"/>
        </w:rPr>
        <w:t>USI</w:t>
      </w:r>
      <w:r w:rsidRPr="00C437A2">
        <w:rPr>
          <w:rFonts w:ascii="Calibri" w:hAnsi="Calibri" w:cs="Calibri"/>
          <w:lang w:eastAsia="en-AU"/>
        </w:rPr>
        <w:t xml:space="preserve"> from VET to higher education students. The </w:t>
      </w:r>
      <w:r>
        <w:rPr>
          <w:rFonts w:ascii="Calibri" w:hAnsi="Calibri" w:cs="Calibri"/>
          <w:lang w:eastAsia="en-AU"/>
        </w:rPr>
        <w:t xml:space="preserve">SI </w:t>
      </w:r>
      <w:r w:rsidRPr="00C437A2">
        <w:rPr>
          <w:rFonts w:ascii="Calibri" w:hAnsi="Calibri" w:cs="Calibri"/>
          <w:lang w:eastAsia="en-AU"/>
        </w:rPr>
        <w:t>Act now allows higher education providers and tertiary admission centres to collect, use and disclose the student identifiers of higher education students</w:t>
      </w:r>
      <w:r>
        <w:rPr>
          <w:rFonts w:ascii="Calibri" w:hAnsi="Calibri" w:cs="Calibri"/>
          <w:lang w:eastAsia="en-AU"/>
        </w:rPr>
        <w:t>, as reasonably necessary for the purposes of performing functions related to HESA and/or TEQSA.</w:t>
      </w:r>
      <w:r w:rsidDel="00210718">
        <w:rPr>
          <w:rFonts w:ascii="Arial" w:hAnsi="Arial" w:cs="Arial"/>
        </w:rPr>
        <w:t xml:space="preserve"> </w:t>
      </w:r>
    </w:p>
    <w:p w14:paraId="3C41462B" w14:textId="0AF0DEA5" w:rsidR="00AB48B4" w:rsidRDefault="00AB48B4" w:rsidP="00AB48B4">
      <w:pPr>
        <w:rPr>
          <w:rStyle w:val="normaltextrun"/>
          <w:rFonts w:ascii="Calibri" w:hAnsi="Calibri" w:cs="Calibri"/>
        </w:rPr>
      </w:pPr>
      <w:r>
        <w:rPr>
          <w:rFonts w:ascii="Calibri" w:hAnsi="Calibri" w:cs="Calibri"/>
        </w:rPr>
        <w:t>Amendments were also</w:t>
      </w:r>
      <w:r w:rsidRPr="00C437A2">
        <w:rPr>
          <w:rFonts w:ascii="Calibri" w:hAnsi="Calibri" w:cs="Calibri"/>
        </w:rPr>
        <w:t xml:space="preserve"> made in June</w:t>
      </w:r>
      <w:r>
        <w:rPr>
          <w:rFonts w:ascii="Calibri" w:hAnsi="Calibri" w:cs="Calibri"/>
        </w:rPr>
        <w:t xml:space="preserve"> 2020 to </w:t>
      </w:r>
      <w:r w:rsidR="001E08DE">
        <w:rPr>
          <w:rFonts w:ascii="Calibri" w:hAnsi="Calibri" w:cs="Calibri"/>
        </w:rPr>
        <w:t xml:space="preserve">the </w:t>
      </w:r>
      <w:r w:rsidRPr="00C437A2">
        <w:rPr>
          <w:rFonts w:ascii="Calibri" w:hAnsi="Calibri" w:cs="Calibri"/>
        </w:rPr>
        <w:t xml:space="preserve">HESA </w:t>
      </w:r>
      <w:r w:rsidR="001E08DE">
        <w:rPr>
          <w:rFonts w:ascii="Calibri" w:hAnsi="Calibri" w:cs="Calibri"/>
        </w:rPr>
        <w:t>so</w:t>
      </w:r>
      <w:r>
        <w:rPr>
          <w:rFonts w:ascii="Calibri" w:hAnsi="Calibri" w:cs="Calibri"/>
        </w:rPr>
        <w:t xml:space="preserve"> it </w:t>
      </w:r>
      <w:r w:rsidR="001E08DE">
        <w:rPr>
          <w:rFonts w:ascii="Calibri" w:hAnsi="Calibri" w:cs="Calibri"/>
        </w:rPr>
        <w:t xml:space="preserve">is </w:t>
      </w:r>
      <w:r>
        <w:rPr>
          <w:rFonts w:ascii="Calibri" w:hAnsi="Calibri" w:cs="Calibri"/>
          <w:b/>
          <w:bCs/>
        </w:rPr>
        <w:t>compulsory</w:t>
      </w:r>
      <w:r>
        <w:rPr>
          <w:rFonts w:ascii="Calibri" w:hAnsi="Calibri" w:cs="Calibri"/>
        </w:rPr>
        <w:t xml:space="preserve"> for new students commencing study from 1 January 2021 to apply for and obtain a USI in order to be eligible for Commonwealth assistance (specifically a Commonwealth supported place, HECS-HELP, FEE-HELP, and/or OS-HELP).</w:t>
      </w:r>
    </w:p>
    <w:p w14:paraId="2F2DA7A1" w14:textId="77777777" w:rsidR="00AB48B4" w:rsidRDefault="00AB48B4" w:rsidP="00AB48B4">
      <w:r>
        <w:rPr>
          <w:rStyle w:val="normaltextrun"/>
          <w:rFonts w:ascii="Calibri" w:hAnsi="Calibri" w:cs="Calibri"/>
        </w:rPr>
        <w:t xml:space="preserve">New higher education students (domestic and onshore international) who are not applying for financial assistance are </w:t>
      </w:r>
      <w:r>
        <w:rPr>
          <w:rStyle w:val="normaltextrun"/>
          <w:rFonts w:ascii="Calibri" w:hAnsi="Calibri" w:cs="Calibri"/>
          <w:b/>
          <w:bCs/>
        </w:rPr>
        <w:t xml:space="preserve">encouraged </w:t>
      </w:r>
      <w:r>
        <w:rPr>
          <w:rStyle w:val="normaltextrun"/>
          <w:rFonts w:ascii="Calibri" w:hAnsi="Calibri" w:cs="Calibri"/>
        </w:rPr>
        <w:t>to apply for and obtain a USI prior to enrolment. Education providers should record new students’ USIs along with enrolment information.</w:t>
      </w:r>
    </w:p>
    <w:p w14:paraId="05849453" w14:textId="77777777" w:rsidR="00AB48B4" w:rsidRPr="00B5122D" w:rsidRDefault="00AB48B4" w:rsidP="00AB48B4">
      <w:pPr>
        <w:rPr>
          <w:rStyle w:val="eop"/>
          <w:rFonts w:cstheme="minorHAnsi"/>
          <w:sz w:val="36"/>
          <w:szCs w:val="36"/>
        </w:rPr>
      </w:pPr>
      <w:r w:rsidRPr="00B5122D">
        <w:rPr>
          <w:rStyle w:val="normaltextrun"/>
          <w:rFonts w:ascii="Calibri" w:hAnsi="Calibri" w:cs="Calibri"/>
        </w:rPr>
        <w:t xml:space="preserve">It is important to note that from 1 January 2023 </w:t>
      </w:r>
      <w:r w:rsidRPr="00B5122D">
        <w:rPr>
          <w:rStyle w:val="normaltextrun"/>
          <w:rFonts w:ascii="Calibri" w:hAnsi="Calibri" w:cs="Calibri"/>
          <w:b/>
        </w:rPr>
        <w:t>all</w:t>
      </w:r>
      <w:r w:rsidRPr="00B5122D">
        <w:rPr>
          <w:rStyle w:val="normaltextrun"/>
          <w:rFonts w:ascii="Calibri" w:hAnsi="Calibri" w:cs="Calibri"/>
        </w:rPr>
        <w:t xml:space="preserve"> students must have a USI to receive their higher education award</w:t>
      </w:r>
      <w:r>
        <w:rPr>
          <w:rStyle w:val="normaltextrun"/>
          <w:rFonts w:ascii="Calibri" w:hAnsi="Calibri" w:cs="Calibri"/>
        </w:rPr>
        <w:t>,</w:t>
      </w:r>
      <w:r w:rsidRPr="00B5122D">
        <w:rPr>
          <w:rStyle w:val="normaltextrun"/>
          <w:rFonts w:ascii="Calibri" w:hAnsi="Calibri" w:cs="Calibri"/>
        </w:rPr>
        <w:t xml:space="preserve"> unless an exemption applies. </w:t>
      </w:r>
    </w:p>
    <w:p w14:paraId="4A3AD68B" w14:textId="77777777" w:rsidR="00AB48B4" w:rsidRDefault="00AB48B4" w:rsidP="00AB48B4">
      <w:pPr>
        <w:spacing w:after="120" w:line="240" w:lineRule="auto"/>
      </w:pPr>
      <w:bookmarkStart w:id="3" w:name="_Toc427651"/>
      <w:bookmarkStart w:id="4" w:name="_Toc8904579"/>
      <w:bookmarkStart w:id="5" w:name="_Toc8904685"/>
      <w:bookmarkStart w:id="6" w:name="_Toc9947729"/>
      <w:bookmarkStart w:id="7" w:name="_Toc11758019"/>
      <w:bookmarkStart w:id="8" w:name="_Toc11758120"/>
      <w:bookmarkEnd w:id="3"/>
      <w:bookmarkEnd w:id="4"/>
      <w:bookmarkEnd w:id="5"/>
      <w:bookmarkEnd w:id="6"/>
      <w:bookmarkEnd w:id="7"/>
      <w:bookmarkEnd w:id="8"/>
    </w:p>
    <w:p w14:paraId="4E457AA5" w14:textId="77777777" w:rsidR="00AB48B4" w:rsidRDefault="00AB48B4" w:rsidP="00AB48B4">
      <w:pPr>
        <w:spacing w:after="160" w:line="259" w:lineRule="auto"/>
        <w:rPr>
          <w:rFonts w:ascii="Calibri" w:eastAsiaTheme="majorEastAsia" w:hAnsi="Calibri" w:cstheme="majorBidi"/>
          <w:b/>
          <w:color w:val="343741"/>
          <w:spacing w:val="-10"/>
          <w:kern w:val="28"/>
          <w:sz w:val="60"/>
          <w:szCs w:val="56"/>
        </w:rPr>
      </w:pPr>
      <w:bookmarkStart w:id="9" w:name="_Key_Messages_for"/>
      <w:bookmarkEnd w:id="9"/>
      <w:r>
        <w:br w:type="page"/>
      </w:r>
    </w:p>
    <w:p w14:paraId="5A7EF836" w14:textId="3D7C9D41" w:rsidR="00AB48B4" w:rsidRPr="00FF0358" w:rsidRDefault="00AB48B4" w:rsidP="00AB48B4">
      <w:pPr>
        <w:pStyle w:val="Heading1"/>
      </w:pPr>
      <w:bookmarkStart w:id="10" w:name="_Toc52307135"/>
      <w:r w:rsidRPr="00FF0358">
        <w:lastRenderedPageBreak/>
        <w:t xml:space="preserve">Key </w:t>
      </w:r>
      <w:r>
        <w:t>m</w:t>
      </w:r>
      <w:r w:rsidRPr="00FF0358">
        <w:t>essages</w:t>
      </w:r>
      <w:r>
        <w:t>:</w:t>
      </w:r>
      <w:r w:rsidRPr="00FF0358">
        <w:t xml:space="preserve"> for </w:t>
      </w:r>
      <w:r>
        <w:t>s</w:t>
      </w:r>
      <w:r w:rsidRPr="00FF0358">
        <w:t>tudents</w:t>
      </w:r>
      <w:bookmarkEnd w:id="10"/>
      <w:r w:rsidRPr="00FF0358">
        <w:t xml:space="preserve"> </w:t>
      </w:r>
    </w:p>
    <w:p w14:paraId="537B587D" w14:textId="1E199827" w:rsidR="002D6D5F" w:rsidRDefault="002D6D5F" w:rsidP="00AB48B4">
      <w:r>
        <w:t>The following key messages are for providers to use when communicating with students about the USI extension:</w:t>
      </w:r>
    </w:p>
    <w:p w14:paraId="54051B83" w14:textId="4576C15C" w:rsidR="00AB48B4" w:rsidRPr="005D4029" w:rsidRDefault="00AB48B4" w:rsidP="00FD7CF3">
      <w:pPr>
        <w:pStyle w:val="ListParagraph"/>
        <w:numPr>
          <w:ilvl w:val="0"/>
          <w:numId w:val="18"/>
        </w:numPr>
      </w:pPr>
      <w:r>
        <w:t xml:space="preserve">From 1 January 2021, </w:t>
      </w:r>
      <w:r w:rsidR="009C2689">
        <w:t xml:space="preserve">if you are a </w:t>
      </w:r>
      <w:r>
        <w:t>new higher education student</w:t>
      </w:r>
      <w:r w:rsidR="009C2689">
        <w:t>, you</w:t>
      </w:r>
      <w:r>
        <w:t xml:space="preserve"> </w:t>
      </w:r>
      <w:r w:rsidRPr="005D4029">
        <w:t>will need a Unique Student Identifier (known as a USI) to be</w:t>
      </w:r>
      <w:r>
        <w:t xml:space="preserve"> eligible for a Commonwealth s</w:t>
      </w:r>
      <w:r w:rsidRPr="005D4029">
        <w:t xml:space="preserve">upported </w:t>
      </w:r>
      <w:r>
        <w:t>place (CSP) and Commonwealth financial assistance (HECS-HELP, FEE-HELP or OS-HELP).</w:t>
      </w:r>
    </w:p>
    <w:p w14:paraId="62FD6002" w14:textId="2E5C0A5A" w:rsidR="00AB48B4" w:rsidRDefault="009C2689" w:rsidP="00FD7CF3">
      <w:pPr>
        <w:pStyle w:val="ListParagraph"/>
        <w:numPr>
          <w:ilvl w:val="0"/>
          <w:numId w:val="18"/>
        </w:numPr>
      </w:pPr>
      <w:r>
        <w:t xml:space="preserve">You </w:t>
      </w:r>
      <w:r w:rsidR="00AB48B4">
        <w:t xml:space="preserve">should </w:t>
      </w:r>
      <w:r>
        <w:t xml:space="preserve">apply for and obtain your </w:t>
      </w:r>
      <w:r w:rsidR="00AB48B4">
        <w:t xml:space="preserve">USI (or locate </w:t>
      </w:r>
      <w:r>
        <w:t xml:space="preserve">your </w:t>
      </w:r>
      <w:r w:rsidR="00AB48B4">
        <w:t xml:space="preserve">existing USI) and provide it to </w:t>
      </w:r>
      <w:r w:rsidR="001941EE">
        <w:t>your</w:t>
      </w:r>
      <w:r w:rsidR="00AB48B4">
        <w:t xml:space="preserve"> </w:t>
      </w:r>
      <w:r w:rsidR="00AB48B4" w:rsidRPr="00A1156B">
        <w:t>education provider before census date</w:t>
      </w:r>
      <w:r w:rsidR="00AB48B4">
        <w:t>.</w:t>
      </w:r>
      <w:r w:rsidR="00AB48B4" w:rsidRPr="003F23FC">
        <w:t xml:space="preserve"> </w:t>
      </w:r>
    </w:p>
    <w:p w14:paraId="2D590A63" w14:textId="03163C1E" w:rsidR="00AB48B4" w:rsidRDefault="009C2689" w:rsidP="00FD7CF3">
      <w:pPr>
        <w:pStyle w:val="ListParagraph"/>
        <w:numPr>
          <w:ilvl w:val="0"/>
          <w:numId w:val="18"/>
        </w:numPr>
      </w:pPr>
      <w:r>
        <w:t xml:space="preserve">If you are </w:t>
      </w:r>
      <w:r w:rsidR="00AB48B4">
        <w:t>seeking Commonwealth support for the first time</w:t>
      </w:r>
      <w:r>
        <w:t>, you will</w:t>
      </w:r>
      <w:r w:rsidR="00AB48B4">
        <w:t xml:space="preserve"> </w:t>
      </w:r>
      <w:r>
        <w:t xml:space="preserve">need </w:t>
      </w:r>
      <w:r w:rsidR="00AB48B4">
        <w:t xml:space="preserve">to </w:t>
      </w:r>
      <w:r>
        <w:t xml:space="preserve">record your </w:t>
      </w:r>
      <w:r w:rsidR="00AB48B4">
        <w:t xml:space="preserve">USI on </w:t>
      </w:r>
      <w:r>
        <w:t xml:space="preserve">your </w:t>
      </w:r>
      <w:r w:rsidR="00AB48B4">
        <w:t xml:space="preserve">electronic Commonwealth assistance form (known as an </w:t>
      </w:r>
      <w:proofErr w:type="spellStart"/>
      <w:r w:rsidR="00AB48B4">
        <w:t>eCAF</w:t>
      </w:r>
      <w:proofErr w:type="spellEnd"/>
      <w:r w:rsidR="00AB48B4">
        <w:t>).</w:t>
      </w:r>
    </w:p>
    <w:p w14:paraId="4BF053C0" w14:textId="77777777" w:rsidR="00AB48B4" w:rsidRDefault="00AB48B4" w:rsidP="00FD7CF3">
      <w:pPr>
        <w:pStyle w:val="ListParagraph"/>
        <w:numPr>
          <w:ilvl w:val="0"/>
          <w:numId w:val="18"/>
        </w:numPr>
      </w:pPr>
      <w:r w:rsidRPr="00360EDD">
        <w:t>From 1 January 2023</w:t>
      </w:r>
      <w:r>
        <w:t xml:space="preserve"> all higher education students</w:t>
      </w:r>
      <w:r w:rsidRPr="00C31F33">
        <w:t>, including those who commenced prior to 2021, must have a USI</w:t>
      </w:r>
      <w:r>
        <w:t xml:space="preserve"> in order to graduate and receive their award</w:t>
      </w:r>
      <w:r w:rsidRPr="00C31F33">
        <w:t>.</w:t>
      </w:r>
      <w:r w:rsidRPr="006E0A5A">
        <w:t xml:space="preserve"> </w:t>
      </w:r>
    </w:p>
    <w:p w14:paraId="5DC9DA25" w14:textId="71CE0C21" w:rsidR="00AB48B4" w:rsidRDefault="00AB48B4" w:rsidP="00FD7CF3">
      <w:pPr>
        <w:pStyle w:val="ListParagraph"/>
        <w:numPr>
          <w:ilvl w:val="0"/>
          <w:numId w:val="18"/>
        </w:numPr>
      </w:pPr>
      <w:r>
        <w:t xml:space="preserve">Applying for a USI is fast and free, and you keep the same USI for life. You can apply for a USI in </w:t>
      </w:r>
      <w:r w:rsidR="009C2689">
        <w:t xml:space="preserve">as little as </w:t>
      </w:r>
      <w:r>
        <w:t xml:space="preserve">five minutes at </w:t>
      </w:r>
      <w:hyperlink r:id="rId14" w:history="1">
        <w:r w:rsidRPr="00710A06">
          <w:rPr>
            <w:rStyle w:val="Hyperlink"/>
          </w:rPr>
          <w:t>usi.gov.au</w:t>
        </w:r>
      </w:hyperlink>
    </w:p>
    <w:p w14:paraId="23C29EC6" w14:textId="6F575825" w:rsidR="00AB48B4" w:rsidRDefault="00AB48B4" w:rsidP="00FD7CF3">
      <w:pPr>
        <w:pStyle w:val="ListParagraph"/>
        <w:numPr>
          <w:ilvl w:val="0"/>
          <w:numId w:val="18"/>
        </w:numPr>
      </w:pPr>
      <w:r>
        <w:t xml:space="preserve">If you have studied a VET course in the last five years, including while at secondary school, you might already have a USI. Locate it easily at </w:t>
      </w:r>
      <w:hyperlink r:id="rId15" w:history="1">
        <w:r w:rsidRPr="00A3323E">
          <w:rPr>
            <w:rStyle w:val="Hyperlink"/>
          </w:rPr>
          <w:t>www.usi.gov.au/faqs/find-your-usi</w:t>
        </w:r>
      </w:hyperlink>
    </w:p>
    <w:p w14:paraId="7C51E9E4" w14:textId="5A06AA30" w:rsidR="00AB48B4" w:rsidRDefault="00AB48B4" w:rsidP="00FD7CF3">
      <w:pPr>
        <w:pStyle w:val="ListParagraph"/>
        <w:numPr>
          <w:ilvl w:val="0"/>
          <w:numId w:val="18"/>
        </w:numPr>
      </w:pPr>
      <w:r w:rsidRPr="002D3F3A">
        <w:rPr>
          <w:lang w:eastAsia="en-AU"/>
        </w:rPr>
        <w:t xml:space="preserve">Extending the USI to higher education will create a single government identifier for </w:t>
      </w:r>
      <w:r>
        <w:rPr>
          <w:lang w:eastAsia="en-AU"/>
        </w:rPr>
        <w:t>your</w:t>
      </w:r>
      <w:r w:rsidRPr="002D3F3A">
        <w:rPr>
          <w:lang w:eastAsia="en-AU"/>
        </w:rPr>
        <w:t xml:space="preserve"> ent</w:t>
      </w:r>
      <w:r>
        <w:rPr>
          <w:lang w:eastAsia="en-AU"/>
        </w:rPr>
        <w:t>ire tertiary education journey</w:t>
      </w:r>
      <w:r>
        <w:t xml:space="preserve">. </w:t>
      </w:r>
      <w:r w:rsidRPr="002D3F3A">
        <w:rPr>
          <w:lang w:eastAsia="en-AU"/>
        </w:rPr>
        <w:t>This will</w:t>
      </w:r>
      <w:r w:rsidR="009C2689">
        <w:rPr>
          <w:lang w:eastAsia="en-AU"/>
        </w:rPr>
        <w:t xml:space="preserve"> help</w:t>
      </w:r>
      <w:r w:rsidRPr="002D3F3A">
        <w:rPr>
          <w:lang w:eastAsia="en-AU"/>
        </w:rPr>
        <w:t xml:space="preserve"> simplify information management for both students and </w:t>
      </w:r>
      <w:r w:rsidR="009C2689">
        <w:rPr>
          <w:lang w:eastAsia="en-AU"/>
        </w:rPr>
        <w:t xml:space="preserve">education </w:t>
      </w:r>
      <w:r w:rsidRPr="002D3F3A">
        <w:rPr>
          <w:lang w:eastAsia="en-AU"/>
        </w:rPr>
        <w:t>providers, a</w:t>
      </w:r>
      <w:r>
        <w:rPr>
          <w:lang w:eastAsia="en-AU"/>
        </w:rPr>
        <w:t xml:space="preserve">nd </w:t>
      </w:r>
      <w:r w:rsidRPr="002D3F3A">
        <w:rPr>
          <w:lang w:eastAsia="en-AU"/>
        </w:rPr>
        <w:t>strengthen the integrity and richness of data available to help improve education policy,</w:t>
      </w:r>
      <w:r>
        <w:rPr>
          <w:lang w:eastAsia="en-AU"/>
        </w:rPr>
        <w:t xml:space="preserve"> programs and pathways</w:t>
      </w:r>
      <w:r>
        <w:t>.</w:t>
      </w:r>
    </w:p>
    <w:p w14:paraId="6D86D978" w14:textId="77777777" w:rsidR="00AB48B4" w:rsidRPr="001B52FB" w:rsidRDefault="00AB48B4" w:rsidP="00AB48B4">
      <w:r>
        <w:t xml:space="preserve">For more information, visit: </w:t>
      </w:r>
      <w:hyperlink r:id="rId16" w:history="1">
        <w:r w:rsidRPr="00BF56E8">
          <w:rPr>
            <w:rStyle w:val="Hyperlink"/>
          </w:rPr>
          <w:t>www.usi.gov.au/higher-education</w:t>
        </w:r>
      </w:hyperlink>
    </w:p>
    <w:p w14:paraId="6951C45B" w14:textId="77777777" w:rsidR="00AB48B4" w:rsidRDefault="00AB48B4" w:rsidP="00AB48B4"/>
    <w:p w14:paraId="00E6C954" w14:textId="77777777" w:rsidR="00AB48B4" w:rsidRDefault="00AB48B4" w:rsidP="00AB48B4">
      <w:pPr>
        <w:spacing w:after="160" w:line="259" w:lineRule="auto"/>
        <w:rPr>
          <w:rFonts w:ascii="Calibri" w:eastAsiaTheme="majorEastAsia" w:hAnsi="Calibri" w:cstheme="majorBidi"/>
          <w:b/>
          <w:color w:val="343741"/>
          <w:spacing w:val="-10"/>
          <w:kern w:val="28"/>
          <w:sz w:val="60"/>
          <w:szCs w:val="56"/>
        </w:rPr>
      </w:pPr>
      <w:bookmarkStart w:id="11" w:name="_Fact_Sheet"/>
      <w:bookmarkEnd w:id="11"/>
      <w:r>
        <w:br w:type="page"/>
      </w:r>
    </w:p>
    <w:p w14:paraId="30C64F11" w14:textId="2D79A941" w:rsidR="00AB48B4" w:rsidRPr="00543720" w:rsidRDefault="00AB48B4" w:rsidP="00AB48B4">
      <w:pPr>
        <w:pStyle w:val="Heading1"/>
      </w:pPr>
      <w:bookmarkStart w:id="12" w:name="_Toc52307136"/>
      <w:r w:rsidRPr="00543720">
        <w:lastRenderedPageBreak/>
        <w:t xml:space="preserve">USI </w:t>
      </w:r>
      <w:r>
        <w:t>f</w:t>
      </w:r>
      <w:r w:rsidRPr="00543720">
        <w:t xml:space="preserve">act </w:t>
      </w:r>
      <w:r>
        <w:t>s</w:t>
      </w:r>
      <w:r w:rsidRPr="00543720">
        <w:t>heet</w:t>
      </w:r>
      <w:r>
        <w:t>:</w:t>
      </w:r>
      <w:r w:rsidRPr="00543720">
        <w:t xml:space="preserve"> for </w:t>
      </w:r>
      <w:r w:rsidR="00387BDC">
        <w:t>students</w:t>
      </w:r>
      <w:bookmarkEnd w:id="12"/>
    </w:p>
    <w:p w14:paraId="42D417D1" w14:textId="77777777" w:rsidR="00AB48B4" w:rsidRDefault="00AB48B4" w:rsidP="00AB48B4">
      <w:r>
        <w:t>The G</w:t>
      </w:r>
      <w:r w:rsidRPr="003B05DD">
        <w:t xml:space="preserve">overnment is extending the </w:t>
      </w:r>
      <w:r>
        <w:t xml:space="preserve">Unique Student Identifier (USI) </w:t>
      </w:r>
      <w:r w:rsidRPr="003B05DD">
        <w:t xml:space="preserve">from vocational education and training (VET) to higher education students. </w:t>
      </w:r>
    </w:p>
    <w:p w14:paraId="5DA28DB2" w14:textId="4CE72EBF" w:rsidR="00AB48B4" w:rsidRDefault="00AB48B4" w:rsidP="00AB48B4">
      <w:r>
        <w:t xml:space="preserve">Applying for a USI is fast and free, and you keep the same USI for life. You can apply for a USI in </w:t>
      </w:r>
      <w:r w:rsidR="00387BDC">
        <w:t xml:space="preserve">as little as </w:t>
      </w:r>
      <w:r>
        <w:t xml:space="preserve">five minutes at </w:t>
      </w:r>
      <w:hyperlink r:id="rId17" w:history="1">
        <w:r w:rsidRPr="00710A06">
          <w:rPr>
            <w:rStyle w:val="Hyperlink"/>
          </w:rPr>
          <w:t>usi.gov.au</w:t>
        </w:r>
      </w:hyperlink>
      <w:r w:rsidR="00387BDC">
        <w:rPr>
          <w:rStyle w:val="Hyperlink"/>
        </w:rPr>
        <w:t>.</w:t>
      </w:r>
    </w:p>
    <w:p w14:paraId="4022C2E0" w14:textId="77777777" w:rsidR="00AB48B4" w:rsidRPr="003B05DD" w:rsidRDefault="00AB48B4" w:rsidP="00AB48B4">
      <w:pPr>
        <w:pStyle w:val="Heading2"/>
      </w:pPr>
      <w:r w:rsidRPr="003B05DD">
        <w:t>What is the USI?</w:t>
      </w:r>
    </w:p>
    <w:p w14:paraId="109AE3B8" w14:textId="14BF893C" w:rsidR="00AB48B4" w:rsidRDefault="00AB48B4" w:rsidP="00AB48B4">
      <w:r>
        <w:t>The Unique Student Identifier (known as a USI) is a reference number made up of a combination of ten numbers and letters. Your USI is used to connect your student loan information to your personal details. You can log</w:t>
      </w:r>
      <w:r w:rsidR="00387BDC">
        <w:t xml:space="preserve"> </w:t>
      </w:r>
      <w:r>
        <w:t xml:space="preserve">in and check or update your details at any time. </w:t>
      </w:r>
    </w:p>
    <w:p w14:paraId="211EC33E" w14:textId="5B95462E" w:rsidR="00AB48B4" w:rsidRDefault="00AB48B4" w:rsidP="00AB48B4">
      <w:r>
        <w:t xml:space="preserve">If you have studied a VET course in the last five years, you will already have an existing USI. Locate your USI easily at </w:t>
      </w:r>
      <w:hyperlink r:id="rId18" w:history="1">
        <w:r w:rsidRPr="00A3323E">
          <w:rPr>
            <w:rStyle w:val="Hyperlink"/>
          </w:rPr>
          <w:t>www.usi.gov.au/faqs/find-your-usi</w:t>
        </w:r>
      </w:hyperlink>
      <w:r w:rsidR="00387BDC">
        <w:rPr>
          <w:rStyle w:val="Hyperlink"/>
        </w:rPr>
        <w:t>.</w:t>
      </w:r>
    </w:p>
    <w:p w14:paraId="3434DA3F" w14:textId="77777777" w:rsidR="00AB48B4" w:rsidRDefault="00AB48B4" w:rsidP="00AB48B4">
      <w:pPr>
        <w:pStyle w:val="Heading2"/>
      </w:pPr>
      <w:r>
        <w:t>Why do I need to get a USI?</w:t>
      </w:r>
    </w:p>
    <w:p w14:paraId="6AA5699E" w14:textId="171AAC9A" w:rsidR="00AB48B4" w:rsidRDefault="002F3FEB" w:rsidP="00AB48B4">
      <w:pPr>
        <w:rPr>
          <w:rFonts w:ascii="Calibri" w:hAnsi="Calibri" w:cs="Calibri"/>
        </w:rPr>
      </w:pPr>
      <w:r>
        <w:rPr>
          <w:rStyle w:val="normaltextrun"/>
          <w:rFonts w:ascii="Calibri" w:hAnsi="Calibri" w:cs="Calibri"/>
        </w:rPr>
        <w:t>New</w:t>
      </w:r>
      <w:r>
        <w:rPr>
          <w:rFonts w:ascii="Calibri" w:hAnsi="Calibri" w:cs="Calibri"/>
        </w:rPr>
        <w:t xml:space="preserve"> </w:t>
      </w:r>
      <w:r w:rsidR="00AB48B4">
        <w:rPr>
          <w:rFonts w:ascii="Calibri" w:hAnsi="Calibri" w:cs="Calibri"/>
        </w:rPr>
        <w:t>a</w:t>
      </w:r>
      <w:r w:rsidR="00AB48B4">
        <w:rPr>
          <w:lang w:eastAsia="en-AU"/>
        </w:rPr>
        <w:t xml:space="preserve">mendments made in June 2020 to the </w:t>
      </w:r>
      <w:r w:rsidR="00AB48B4" w:rsidRPr="00B5122D">
        <w:rPr>
          <w:i/>
          <w:lang w:eastAsia="en-AU"/>
        </w:rPr>
        <w:t>Higher Education Support Act 2003</w:t>
      </w:r>
      <w:r w:rsidR="00AB48B4">
        <w:rPr>
          <w:lang w:eastAsia="en-AU"/>
        </w:rPr>
        <w:t xml:space="preserve"> (HESA)</w:t>
      </w:r>
      <w:r>
        <w:rPr>
          <w:lang w:eastAsia="en-AU"/>
        </w:rPr>
        <w:t xml:space="preserve"> means</w:t>
      </w:r>
      <w:r w:rsidR="00AB48B4">
        <w:rPr>
          <w:rFonts w:ascii="Calibri" w:hAnsi="Calibri" w:cs="Calibri"/>
          <w:i/>
          <w:iCs/>
        </w:rPr>
        <w:t xml:space="preserve"> </w:t>
      </w:r>
      <w:r w:rsidR="00AB48B4">
        <w:rPr>
          <w:rFonts w:ascii="Calibri" w:hAnsi="Calibri" w:cs="Calibri"/>
        </w:rPr>
        <w:t>it is</w:t>
      </w:r>
      <w:r>
        <w:rPr>
          <w:rFonts w:ascii="Calibri" w:hAnsi="Calibri" w:cs="Calibri"/>
        </w:rPr>
        <w:t xml:space="preserve"> now</w:t>
      </w:r>
      <w:r w:rsidR="00AB48B4">
        <w:rPr>
          <w:rFonts w:ascii="Calibri" w:hAnsi="Calibri" w:cs="Calibri"/>
        </w:rPr>
        <w:t xml:space="preserve"> </w:t>
      </w:r>
      <w:r w:rsidR="00AB48B4">
        <w:rPr>
          <w:rFonts w:ascii="Calibri" w:hAnsi="Calibri" w:cs="Calibri"/>
          <w:b/>
          <w:bCs/>
        </w:rPr>
        <w:t>compulsory</w:t>
      </w:r>
      <w:r w:rsidR="00AB48B4">
        <w:rPr>
          <w:rFonts w:ascii="Calibri" w:hAnsi="Calibri" w:cs="Calibri"/>
        </w:rPr>
        <w:t xml:space="preserve"> for new students commencing study from 1 January 2021 to apply for and obtain a USI</w:t>
      </w:r>
      <w:r>
        <w:rPr>
          <w:rFonts w:ascii="Calibri" w:hAnsi="Calibri" w:cs="Calibri"/>
        </w:rPr>
        <w:t>,</w:t>
      </w:r>
      <w:r w:rsidR="00AB48B4">
        <w:rPr>
          <w:rFonts w:ascii="Calibri" w:hAnsi="Calibri" w:cs="Calibri"/>
        </w:rPr>
        <w:t xml:space="preserve"> in order to be eligible for a Commonwealth supported place and Commonwealth financial assistance (HECS-HELP, FEE-HELP, and OS-HELP). </w:t>
      </w:r>
    </w:p>
    <w:p w14:paraId="66D1BE38" w14:textId="0B9A55C7" w:rsidR="00AB48B4" w:rsidRDefault="00AB48B4" w:rsidP="00AB48B4">
      <w:r w:rsidRPr="002D3F3A">
        <w:rPr>
          <w:lang w:eastAsia="en-AU"/>
        </w:rPr>
        <w:t xml:space="preserve">Extending the USI to higher education will create a single government identifier for </w:t>
      </w:r>
      <w:r w:rsidR="002F3FEB">
        <w:rPr>
          <w:lang w:eastAsia="en-AU"/>
        </w:rPr>
        <w:t xml:space="preserve">your </w:t>
      </w:r>
      <w:r w:rsidRPr="002D3F3A">
        <w:rPr>
          <w:lang w:eastAsia="en-AU"/>
        </w:rPr>
        <w:t>ent</w:t>
      </w:r>
      <w:r>
        <w:rPr>
          <w:lang w:eastAsia="en-AU"/>
        </w:rPr>
        <w:t>ire tertiary education journey</w:t>
      </w:r>
      <w:r>
        <w:t xml:space="preserve">. </w:t>
      </w:r>
      <w:r w:rsidRPr="002D3F3A">
        <w:rPr>
          <w:lang w:eastAsia="en-AU"/>
        </w:rPr>
        <w:t xml:space="preserve">This will help simplify information management for students and providers, </w:t>
      </w:r>
      <w:r>
        <w:rPr>
          <w:lang w:eastAsia="en-AU"/>
        </w:rPr>
        <w:t xml:space="preserve">and </w:t>
      </w:r>
      <w:r w:rsidRPr="002D3F3A">
        <w:rPr>
          <w:lang w:eastAsia="en-AU"/>
        </w:rPr>
        <w:t>strengthen the integrity and richness of data available to improve education policy,</w:t>
      </w:r>
      <w:r>
        <w:rPr>
          <w:lang w:eastAsia="en-AU"/>
        </w:rPr>
        <w:t xml:space="preserve"> programs and pathways</w:t>
      </w:r>
      <w:r>
        <w:t>.</w:t>
      </w:r>
    </w:p>
    <w:p w14:paraId="177B52CC" w14:textId="4B6EAB78" w:rsidR="00AB48B4" w:rsidRDefault="00AB48B4" w:rsidP="00AB48B4">
      <w:r>
        <w:t xml:space="preserve">For more information about Commonwealth financial assistance visit </w:t>
      </w:r>
      <w:hyperlink r:id="rId19" w:history="1">
        <w:r w:rsidRPr="000D36A5">
          <w:rPr>
            <w:rStyle w:val="Hyperlink"/>
          </w:rPr>
          <w:t>www.studyassist.gov.au/help-loans</w:t>
        </w:r>
      </w:hyperlink>
      <w:r w:rsidR="002F3FEB">
        <w:rPr>
          <w:rStyle w:val="Hyperlink"/>
        </w:rPr>
        <w:t>.</w:t>
      </w:r>
    </w:p>
    <w:p w14:paraId="71241786" w14:textId="77777777" w:rsidR="00AB48B4" w:rsidRDefault="00AB48B4" w:rsidP="00AB48B4">
      <w:pPr>
        <w:pStyle w:val="Heading2"/>
      </w:pPr>
      <w:r>
        <w:t>When do I need to get a USI?</w:t>
      </w:r>
    </w:p>
    <w:p w14:paraId="02B86010" w14:textId="4A0A9562" w:rsidR="00AB48B4" w:rsidRDefault="002F3FEB" w:rsidP="00AB48B4">
      <w:r>
        <w:t xml:space="preserve">If you’re a new higher education student from 1 January 2021, you will need to apply for a USI if you wish to be eligible for a Commonwealth supported place and Commonwealth financial support.  If you are </w:t>
      </w:r>
      <w:r w:rsidR="00AB48B4">
        <w:t>seeking Commonwealth support for the first time</w:t>
      </w:r>
      <w:r>
        <w:t>, you</w:t>
      </w:r>
      <w:r w:rsidR="00AB48B4">
        <w:t xml:space="preserve"> will </w:t>
      </w:r>
      <w:r>
        <w:t>need</w:t>
      </w:r>
      <w:r w:rsidR="00AB48B4">
        <w:t xml:space="preserve"> to provide </w:t>
      </w:r>
      <w:r>
        <w:t xml:space="preserve">your </w:t>
      </w:r>
      <w:r w:rsidR="00AB48B4">
        <w:t xml:space="preserve">USI on </w:t>
      </w:r>
      <w:r>
        <w:t xml:space="preserve">your </w:t>
      </w:r>
      <w:r w:rsidR="00AB48B4">
        <w:t xml:space="preserve">electronic Commonwealth assistance form (known as an </w:t>
      </w:r>
      <w:proofErr w:type="spellStart"/>
      <w:r w:rsidR="00AB48B4">
        <w:t>eCAF</w:t>
      </w:r>
      <w:proofErr w:type="spellEnd"/>
      <w:r w:rsidR="00AB48B4">
        <w:t>).</w:t>
      </w:r>
    </w:p>
    <w:p w14:paraId="7649EF05" w14:textId="77777777" w:rsidR="00AB48B4" w:rsidRDefault="00AB48B4" w:rsidP="00AB48B4">
      <w:r>
        <w:t>F</w:t>
      </w:r>
      <w:r w:rsidRPr="00CF0B01">
        <w:t>rom 1 January 2023</w:t>
      </w:r>
      <w:r>
        <w:t>, all students</w:t>
      </w:r>
      <w:r w:rsidRPr="00CF0B01">
        <w:t xml:space="preserve"> </w:t>
      </w:r>
      <w:r>
        <w:t xml:space="preserve">must have, and provide, </w:t>
      </w:r>
      <w:r w:rsidRPr="00CF0B01">
        <w:t xml:space="preserve">a USI in order to </w:t>
      </w:r>
      <w:r>
        <w:t xml:space="preserve">graduate and </w:t>
      </w:r>
      <w:r w:rsidRPr="00CF0B01">
        <w:t xml:space="preserve">receive their award. </w:t>
      </w:r>
    </w:p>
    <w:p w14:paraId="0D638F47" w14:textId="70881953" w:rsidR="00AB48B4" w:rsidRDefault="00AB48B4" w:rsidP="00AB48B4">
      <w:r>
        <w:t xml:space="preserve">For more information, visit </w:t>
      </w:r>
      <w:hyperlink r:id="rId20" w:history="1">
        <w:r w:rsidRPr="00F47D03">
          <w:rPr>
            <w:rStyle w:val="Hyperlink"/>
          </w:rPr>
          <w:t>www.usi.gov.au/higher-education</w:t>
        </w:r>
      </w:hyperlink>
      <w:r w:rsidR="002F3FEB">
        <w:rPr>
          <w:rStyle w:val="Hyperlink"/>
        </w:rPr>
        <w:t>.</w:t>
      </w:r>
    </w:p>
    <w:p w14:paraId="3F7C55F5" w14:textId="77777777" w:rsidR="00AB48B4" w:rsidRDefault="00AB48B4" w:rsidP="00AB48B4"/>
    <w:p w14:paraId="66A354FE" w14:textId="77777777" w:rsidR="00AB48B4" w:rsidRPr="0058427C" w:rsidRDefault="00AB48B4" w:rsidP="00AB48B4">
      <w:pPr>
        <w:pStyle w:val="Heading1"/>
      </w:pPr>
      <w:bookmarkStart w:id="13" w:name="_Student_FAQs"/>
      <w:bookmarkStart w:id="14" w:name="_Toc52307137"/>
      <w:bookmarkEnd w:id="13"/>
      <w:r>
        <w:lastRenderedPageBreak/>
        <w:t>Student FAQs</w:t>
      </w:r>
      <w:bookmarkEnd w:id="14"/>
    </w:p>
    <w:p w14:paraId="23007695" w14:textId="77777777" w:rsidR="00AB48B4" w:rsidRPr="008D2594" w:rsidRDefault="00AB48B4" w:rsidP="00AB48B4">
      <w:pPr>
        <w:pStyle w:val="Heading2"/>
      </w:pPr>
      <w:bookmarkStart w:id="15" w:name="_Key_messages"/>
      <w:bookmarkEnd w:id="15"/>
      <w:r w:rsidRPr="008D2594">
        <w:t>Key messages</w:t>
      </w:r>
    </w:p>
    <w:p w14:paraId="63D1F197" w14:textId="77777777" w:rsidR="00AB48B4" w:rsidRDefault="00AB48B4" w:rsidP="00AB48B4">
      <w:r>
        <w:t>The G</w:t>
      </w:r>
      <w:r w:rsidRPr="003B05DD">
        <w:t xml:space="preserve">overnment is extending the </w:t>
      </w:r>
      <w:r>
        <w:t xml:space="preserve">Unique Student Identifier (USI) </w:t>
      </w:r>
      <w:r w:rsidRPr="003B05DD">
        <w:t xml:space="preserve">from vocational education and training (VET) to </w:t>
      </w:r>
      <w:r>
        <w:t xml:space="preserve">all </w:t>
      </w:r>
      <w:r w:rsidRPr="003B05DD">
        <w:t xml:space="preserve">higher education students. </w:t>
      </w:r>
    </w:p>
    <w:p w14:paraId="082E284B" w14:textId="77777777" w:rsidR="00AB48B4" w:rsidRDefault="00AB48B4" w:rsidP="00AB48B4">
      <w:pPr>
        <w:spacing w:before="120" w:after="120"/>
      </w:pPr>
      <w:r>
        <w:t>From 1 January 2021, new higher education students will need a USI in order to be eligible for a Commonwealth supported place (CSP) and Commonwealth financial assistance (HECS-HELP, FEE-HELP or OS-HELP).</w:t>
      </w:r>
    </w:p>
    <w:p w14:paraId="6DCC7114" w14:textId="77777777" w:rsidR="00AB48B4" w:rsidRDefault="00AB48B4" w:rsidP="00AB48B4">
      <w:pPr>
        <w:spacing w:before="120" w:after="120"/>
      </w:pPr>
      <w:r>
        <w:t xml:space="preserve">Students should obtain a USI (or locate their existing USI) and provide it to their education provider before the first census date. </w:t>
      </w:r>
    </w:p>
    <w:p w14:paraId="571AF012" w14:textId="77777777" w:rsidR="00AB48B4" w:rsidRDefault="00AB48B4" w:rsidP="00AB48B4">
      <w:pPr>
        <w:spacing w:before="120" w:after="120"/>
      </w:pPr>
      <w:r>
        <w:t xml:space="preserve">From 1 January 2023 all higher education students, including those who commenced prior to 2021, must have a USI in order to graduate and receive their award. </w:t>
      </w:r>
    </w:p>
    <w:p w14:paraId="3F78BA48" w14:textId="77777777" w:rsidR="00AB48B4" w:rsidRPr="008D2594" w:rsidRDefault="00AB48B4" w:rsidP="00AB48B4">
      <w:pPr>
        <w:pStyle w:val="Heading2"/>
      </w:pPr>
      <w:r w:rsidRPr="008D2594">
        <w:t>Where do I get a USI?</w:t>
      </w:r>
    </w:p>
    <w:p w14:paraId="158F2A89" w14:textId="52956973" w:rsidR="00AB48B4" w:rsidRDefault="00AB48B4" w:rsidP="00AB48B4">
      <w:r>
        <w:t>Applying for a USI is fast and free, and you keep the same USI for life. You can app</w:t>
      </w:r>
      <w:r w:rsidR="001A413A">
        <w:t>ly for a USI in five minutes at</w:t>
      </w:r>
      <w:r>
        <w:t xml:space="preserve"> </w:t>
      </w:r>
      <w:hyperlink r:id="rId21" w:history="1">
        <w:r w:rsidRPr="00710A06">
          <w:rPr>
            <w:rStyle w:val="Hyperlink"/>
          </w:rPr>
          <w:t>usi.gov.au</w:t>
        </w:r>
      </w:hyperlink>
      <w:r w:rsidR="001A413A">
        <w:rPr>
          <w:rStyle w:val="Hyperlink"/>
        </w:rPr>
        <w:t>.</w:t>
      </w:r>
    </w:p>
    <w:p w14:paraId="305F7D19" w14:textId="49711442" w:rsidR="00AB48B4" w:rsidRDefault="00AB48B4" w:rsidP="00AB48B4">
      <w:pPr>
        <w:spacing w:before="120" w:after="120"/>
      </w:pPr>
      <w:r>
        <w:t xml:space="preserve">If you have studied a VET course in the last five years, including while at secondary school, you might already have a USI. Locate it easily at </w:t>
      </w:r>
      <w:hyperlink r:id="rId22" w:history="1">
        <w:r w:rsidRPr="00493975">
          <w:rPr>
            <w:rStyle w:val="Hyperlink"/>
          </w:rPr>
          <w:t>www.usi.gov.au/faqs/find-your-usi</w:t>
        </w:r>
      </w:hyperlink>
      <w:r w:rsidR="001A413A">
        <w:rPr>
          <w:rStyle w:val="Hyperlink"/>
        </w:rPr>
        <w:t>.</w:t>
      </w:r>
    </w:p>
    <w:p w14:paraId="5A4EEBD1" w14:textId="77777777" w:rsidR="00AB48B4" w:rsidRPr="003F23FC" w:rsidRDefault="00AB48B4" w:rsidP="00AB48B4">
      <w:pPr>
        <w:pStyle w:val="Heading2"/>
      </w:pPr>
      <w:r w:rsidRPr="003F23FC">
        <w:t>Can someone help me apply for a USI?</w:t>
      </w:r>
    </w:p>
    <w:p w14:paraId="20B9928F" w14:textId="26114D60" w:rsidR="00AB48B4" w:rsidRPr="003F23FC" w:rsidRDefault="00AB48B4" w:rsidP="00AB48B4">
      <w:r>
        <w:t xml:space="preserve">Someone </w:t>
      </w:r>
      <w:r w:rsidRPr="003F23FC">
        <w:t>can create a USI on your behalf, as long as they have your permission and meet one of the roles or relationships outlined by the Office of the</w:t>
      </w:r>
      <w:r>
        <w:t xml:space="preserve"> Student Identifiers Registrar</w:t>
      </w:r>
      <w:r w:rsidRPr="003F23FC">
        <w:t xml:space="preserve"> </w:t>
      </w:r>
      <w:hyperlink r:id="rId23" w:history="1">
        <w:r w:rsidRPr="00A3323E">
          <w:rPr>
            <w:rStyle w:val="Hyperlink"/>
          </w:rPr>
          <w:t>www.usi.gov.au/create-usi-behalf-another-person</w:t>
        </w:r>
      </w:hyperlink>
      <w:r w:rsidR="001A413A">
        <w:rPr>
          <w:rStyle w:val="Hyperlink"/>
        </w:rPr>
        <w:t>.</w:t>
      </w:r>
    </w:p>
    <w:p w14:paraId="0A38456E" w14:textId="77777777" w:rsidR="00AB48B4" w:rsidRPr="003F23FC" w:rsidRDefault="00AB48B4" w:rsidP="00AB48B4">
      <w:pPr>
        <w:pStyle w:val="Heading2"/>
      </w:pPr>
      <w:r w:rsidRPr="003F23FC">
        <w:t>Can my provider help me get a USI?</w:t>
      </w:r>
    </w:p>
    <w:p w14:paraId="2BCC3965" w14:textId="77777777" w:rsidR="00AB48B4" w:rsidRDefault="00AB48B4" w:rsidP="00AB48B4">
      <w:r>
        <w:t>E</w:t>
      </w:r>
      <w:r w:rsidRPr="003F23FC">
        <w:t>ducation providers</w:t>
      </w:r>
      <w:r>
        <w:t xml:space="preserve"> and tertiary admission centres</w:t>
      </w:r>
      <w:r w:rsidRPr="003F23FC">
        <w:t xml:space="preserve"> </w:t>
      </w:r>
      <w:r>
        <w:t xml:space="preserve">can </w:t>
      </w:r>
      <w:r w:rsidRPr="003F23FC">
        <w:t>assist students apply</w:t>
      </w:r>
      <w:r>
        <w:t>ing</w:t>
      </w:r>
      <w:r w:rsidRPr="003F23FC">
        <w:t xml:space="preserve"> for a USI</w:t>
      </w:r>
      <w:r>
        <w:t>,</w:t>
      </w:r>
      <w:r w:rsidRPr="003F23FC">
        <w:t xml:space="preserve"> if they have </w:t>
      </w:r>
      <w:r>
        <w:t>your</w:t>
      </w:r>
      <w:r w:rsidRPr="003F23FC">
        <w:t xml:space="preserve"> consent. </w:t>
      </w:r>
      <w:r>
        <w:t>P</w:t>
      </w:r>
      <w:r w:rsidRPr="003F23FC">
        <w:t>roviders will need to use the</w:t>
      </w:r>
      <w:r>
        <w:t xml:space="preserve"> USI</w:t>
      </w:r>
      <w:r w:rsidRPr="003F23FC">
        <w:t xml:space="preserve"> </w:t>
      </w:r>
      <w:r>
        <w:t>registry system</w:t>
      </w:r>
      <w:r w:rsidRPr="003F23FC">
        <w:t xml:space="preserve"> to apply for a USI on </w:t>
      </w:r>
      <w:r>
        <w:t xml:space="preserve">your </w:t>
      </w:r>
      <w:r w:rsidRPr="003F23FC">
        <w:t xml:space="preserve">behalf, and </w:t>
      </w:r>
      <w:r>
        <w:t>you will then receive a notification to set a password and activate the account.</w:t>
      </w:r>
    </w:p>
    <w:p w14:paraId="54C2A684" w14:textId="77777777" w:rsidR="00AB48B4" w:rsidRPr="003F23FC" w:rsidRDefault="00AB48B4" w:rsidP="00AB48B4">
      <w:pPr>
        <w:pStyle w:val="Heading2"/>
      </w:pPr>
      <w:r w:rsidRPr="003F23FC">
        <w:t>Where do I provide my USI?</w:t>
      </w:r>
    </w:p>
    <w:p w14:paraId="4A7AF317" w14:textId="77777777" w:rsidR="00AB48B4" w:rsidRDefault="00AB48B4" w:rsidP="00AB48B4">
      <w:r>
        <w:t xml:space="preserve">You might be asked to provide your USI when you apply to university, either directly from your provider or through a tertiary admissions centre. </w:t>
      </w:r>
      <w:r w:rsidRPr="003F23FC">
        <w:t xml:space="preserve">Higher education providers should request your USI </w:t>
      </w:r>
      <w:r>
        <w:t>as part of the enrolment process</w:t>
      </w:r>
      <w:r w:rsidRPr="003F23FC">
        <w:t>.</w:t>
      </w:r>
    </w:p>
    <w:p w14:paraId="69CC8ABA" w14:textId="77777777" w:rsidR="00AB48B4" w:rsidRDefault="00AB48B4" w:rsidP="00AB48B4">
      <w:pPr>
        <w:spacing w:before="120" w:after="120"/>
      </w:pPr>
      <w:r>
        <w:t xml:space="preserve">Students seeking Commonwealth support for the first time will be required to provide their USI on their electronic Commonwealth assistance form (known as an </w:t>
      </w:r>
      <w:proofErr w:type="spellStart"/>
      <w:r>
        <w:t>eCAF</w:t>
      </w:r>
      <w:proofErr w:type="spellEnd"/>
      <w:r>
        <w:t>).</w:t>
      </w:r>
    </w:p>
    <w:p w14:paraId="66F2E573" w14:textId="77777777" w:rsidR="00AB48B4" w:rsidRDefault="00AB48B4" w:rsidP="00AB48B4">
      <w:pPr>
        <w:spacing w:before="120" w:after="120"/>
      </w:pPr>
    </w:p>
    <w:p w14:paraId="0F594B7D" w14:textId="77777777" w:rsidR="00AB48B4" w:rsidRDefault="00AB48B4" w:rsidP="00AB48B4">
      <w:pPr>
        <w:spacing w:before="120" w:after="120"/>
      </w:pPr>
    </w:p>
    <w:p w14:paraId="6FB1C4A9" w14:textId="77777777" w:rsidR="00AB48B4" w:rsidRPr="003F23FC" w:rsidRDefault="00AB48B4" w:rsidP="00AB48B4">
      <w:pPr>
        <w:pStyle w:val="Heading2"/>
      </w:pPr>
      <w:r w:rsidRPr="003F23FC">
        <w:lastRenderedPageBreak/>
        <w:t xml:space="preserve">What </w:t>
      </w:r>
      <w:r>
        <w:t>about CHESSNs</w:t>
      </w:r>
      <w:r w:rsidRPr="003F23FC">
        <w:t>?</w:t>
      </w:r>
    </w:p>
    <w:p w14:paraId="11D287D3" w14:textId="77777777" w:rsidR="00AB48B4" w:rsidRDefault="00AB48B4" w:rsidP="00AB48B4">
      <w:r>
        <w:t xml:space="preserve">If you applied for Commonwealth financial assistance after 2005 you will have a </w:t>
      </w:r>
      <w:r w:rsidRPr="003F23FC">
        <w:t>Commonwealth Higher Education Student Support Number (CHESSN). Over the next three years</w:t>
      </w:r>
      <w:r>
        <w:t>,</w:t>
      </w:r>
      <w:r w:rsidRPr="003F23FC">
        <w:t xml:space="preserve"> the CHESSN will be gradually decommissioned as the USI becomes the primary</w:t>
      </w:r>
      <w:r>
        <w:t xml:space="preserve"> government</w:t>
      </w:r>
      <w:r w:rsidRPr="003F23FC">
        <w:t xml:space="preserve"> identifier across higher education and VET.</w:t>
      </w:r>
    </w:p>
    <w:p w14:paraId="54B16A04" w14:textId="77777777" w:rsidR="00AB48B4" w:rsidRPr="003F23FC" w:rsidRDefault="00AB48B4" w:rsidP="00AB48B4">
      <w:r w:rsidRPr="00F14F27">
        <w:t>If you have studied before, you can find your CHESSN on a past Commonwealth Assistance Notice (CAN) issued to you by your provider for that course. You can also call your past provider(s) and ask them for your CHESSN.</w:t>
      </w:r>
    </w:p>
    <w:p w14:paraId="353CF66B" w14:textId="64E96EFD" w:rsidR="00AB48B4" w:rsidRDefault="00AB48B4" w:rsidP="00AB48B4">
      <w:pPr>
        <w:rPr>
          <w:rStyle w:val="Hyperlink"/>
        </w:rPr>
      </w:pPr>
      <w:r>
        <w:t>From 2021, once a student has provided a USI it will become their primary identifier and replace the functionality of the CHESSN. M</w:t>
      </w:r>
      <w:r w:rsidRPr="003F23FC">
        <w:t>ore</w:t>
      </w:r>
      <w:r>
        <w:t xml:space="preserve"> information</w:t>
      </w:r>
      <w:r w:rsidRPr="003F23FC">
        <w:t xml:space="preserve"> about </w:t>
      </w:r>
      <w:r>
        <w:t>the CHESSN can be found here</w:t>
      </w:r>
      <w:r w:rsidRPr="003F23FC">
        <w:t xml:space="preserve"> </w:t>
      </w:r>
      <w:hyperlink r:id="rId24" w:history="1">
        <w:r w:rsidRPr="00A3323E">
          <w:rPr>
            <w:rStyle w:val="Hyperlink"/>
          </w:rPr>
          <w:t>www.studyassist.gov.au/help-loans/your-chessn</w:t>
        </w:r>
      </w:hyperlink>
    </w:p>
    <w:p w14:paraId="7EC62DF9" w14:textId="77777777" w:rsidR="00AB48B4" w:rsidRDefault="00AB48B4" w:rsidP="00AB48B4">
      <w:pPr>
        <w:pStyle w:val="Heading2"/>
      </w:pPr>
      <w:r>
        <w:t>What is a HELP loan?</w:t>
      </w:r>
    </w:p>
    <w:p w14:paraId="13DEB820" w14:textId="0DBF2521" w:rsidR="00AB48B4" w:rsidRDefault="00AB48B4" w:rsidP="00AB48B4">
      <w:r>
        <w:t>A Higher Education Loan Program (HELP) loan refers to the various forms of financial assistance the Australian Government has available for students. If you are a domestic student you may be eligible for a HELP loan so you don’t have to pay your tuition fees upfront. Fi</w:t>
      </w:r>
      <w:r w:rsidR="001A413A">
        <w:t>nd out more about HELP loans at</w:t>
      </w:r>
      <w:r>
        <w:t xml:space="preserve"> </w:t>
      </w:r>
      <w:hyperlink r:id="rId25" w:history="1">
        <w:r w:rsidRPr="00A3323E">
          <w:rPr>
            <w:rStyle w:val="Hyperlink"/>
          </w:rPr>
          <w:t>www.studyassist.gov.au/help-loans</w:t>
        </w:r>
      </w:hyperlink>
      <w:r>
        <w:rPr>
          <w:rStyle w:val="Hyperlink"/>
        </w:rPr>
        <w:t>.</w:t>
      </w:r>
    </w:p>
    <w:p w14:paraId="624A511B" w14:textId="77777777" w:rsidR="00AB48B4" w:rsidRDefault="00AB48B4" w:rsidP="00AB48B4">
      <w:pPr>
        <w:pStyle w:val="Heading2"/>
      </w:pPr>
      <w:r>
        <w:t xml:space="preserve">What is the </w:t>
      </w:r>
      <w:proofErr w:type="spellStart"/>
      <w:r>
        <w:t>eCAF</w:t>
      </w:r>
      <w:proofErr w:type="spellEnd"/>
      <w:r>
        <w:t>?</w:t>
      </w:r>
    </w:p>
    <w:p w14:paraId="58165C76" w14:textId="77777777" w:rsidR="00AB48B4" w:rsidRDefault="00AB48B4" w:rsidP="00AB48B4">
      <w:r>
        <w:t xml:space="preserve">The </w:t>
      </w:r>
      <w:proofErr w:type="spellStart"/>
      <w:r>
        <w:t>eCAF</w:t>
      </w:r>
      <w:proofErr w:type="spellEnd"/>
      <w:r>
        <w:t xml:space="preserve"> is an electronic </w:t>
      </w:r>
      <w:r w:rsidRPr="00D26B0C">
        <w:t xml:space="preserve">Commonwealth </w:t>
      </w:r>
      <w:r>
        <w:t>a</w:t>
      </w:r>
      <w:r w:rsidRPr="00D26B0C">
        <w:t xml:space="preserve">ssistance </w:t>
      </w:r>
      <w:r>
        <w:t>f</w:t>
      </w:r>
      <w:r w:rsidRPr="00D26B0C">
        <w:t>orm</w:t>
      </w:r>
      <w:r>
        <w:t xml:space="preserve"> (</w:t>
      </w:r>
      <w:proofErr w:type="spellStart"/>
      <w:r>
        <w:t>eCAF</w:t>
      </w:r>
      <w:proofErr w:type="spellEnd"/>
      <w:r>
        <w:t>) that you use to apply for a HELP loan to help pay for tuition fees, or to accept a Commonwealth supported place (CSP).</w:t>
      </w:r>
    </w:p>
    <w:p w14:paraId="6CE60B08" w14:textId="77777777" w:rsidR="00AB48B4" w:rsidRPr="00636E3D" w:rsidRDefault="00AB48B4" w:rsidP="00AB48B4">
      <w:pPr>
        <w:pStyle w:val="Heading2"/>
      </w:pPr>
      <w:r>
        <w:t>What do these changes mean for</w:t>
      </w:r>
      <w:r w:rsidRPr="00636E3D">
        <w:t xml:space="preserve"> VET student</w:t>
      </w:r>
      <w:r>
        <w:t>s</w:t>
      </w:r>
      <w:r w:rsidRPr="00636E3D">
        <w:t>?</w:t>
      </w:r>
    </w:p>
    <w:p w14:paraId="50422EE3" w14:textId="77777777" w:rsidR="00AB48B4" w:rsidRPr="0084345F" w:rsidRDefault="00AB48B4" w:rsidP="00AB48B4">
      <w:r w:rsidRPr="00636E3D">
        <w:t xml:space="preserve">From 2021, </w:t>
      </w:r>
      <w:r>
        <w:t xml:space="preserve">VET students </w:t>
      </w:r>
      <w:r w:rsidRPr="00636E3D">
        <w:t xml:space="preserve">will be required to provide </w:t>
      </w:r>
      <w:r>
        <w:t xml:space="preserve">their </w:t>
      </w:r>
      <w:r w:rsidRPr="00636E3D">
        <w:t xml:space="preserve">USI on the </w:t>
      </w:r>
      <w:r>
        <w:t xml:space="preserve">electronic </w:t>
      </w:r>
      <w:r w:rsidRPr="00636E3D">
        <w:t xml:space="preserve">Commonwealth </w:t>
      </w:r>
      <w:r>
        <w:t>a</w:t>
      </w:r>
      <w:r w:rsidRPr="00636E3D">
        <w:t xml:space="preserve">ssistance </w:t>
      </w:r>
      <w:r>
        <w:t>f</w:t>
      </w:r>
      <w:r w:rsidRPr="00636E3D">
        <w:t>orm (</w:t>
      </w:r>
      <w:proofErr w:type="spellStart"/>
      <w:r w:rsidRPr="00636E3D">
        <w:t>eCAF</w:t>
      </w:r>
      <w:proofErr w:type="spellEnd"/>
      <w:r w:rsidRPr="00636E3D">
        <w:t xml:space="preserve">) when applying for a VET Student Loan (VSL). The </w:t>
      </w:r>
      <w:r>
        <w:t xml:space="preserve">USI will replace the </w:t>
      </w:r>
      <w:r w:rsidRPr="00636E3D">
        <w:t xml:space="preserve">CHESSN </w:t>
      </w:r>
      <w:r>
        <w:t>as</w:t>
      </w:r>
      <w:r w:rsidRPr="00636E3D">
        <w:t xml:space="preserve"> the primary government identifier for all V</w:t>
      </w:r>
      <w:r>
        <w:t>ET s</w:t>
      </w:r>
      <w:r w:rsidRPr="00636E3D">
        <w:t>tudents.</w:t>
      </w:r>
    </w:p>
    <w:p w14:paraId="160D9368" w14:textId="77777777" w:rsidR="00AB48B4" w:rsidRDefault="00AB48B4" w:rsidP="00AB48B4">
      <w:pPr>
        <w:spacing w:after="160" w:line="259" w:lineRule="auto"/>
        <w:rPr>
          <w:rFonts w:ascii="Calibri" w:eastAsiaTheme="majorEastAsia" w:hAnsi="Calibri" w:cstheme="majorBidi"/>
          <w:b/>
          <w:color w:val="343741"/>
          <w:spacing w:val="-10"/>
          <w:kern w:val="28"/>
          <w:sz w:val="60"/>
          <w:szCs w:val="56"/>
        </w:rPr>
      </w:pPr>
      <w:bookmarkStart w:id="16" w:name="_Provider_FAQs"/>
      <w:bookmarkEnd w:id="16"/>
      <w:r>
        <w:br w:type="page"/>
      </w:r>
    </w:p>
    <w:p w14:paraId="21DCC790" w14:textId="664D02BA" w:rsidR="00AB48B4" w:rsidRPr="0058427C" w:rsidRDefault="00AB48B4" w:rsidP="00AB48B4">
      <w:pPr>
        <w:pStyle w:val="Heading1"/>
        <w:rPr>
          <w:rFonts w:cstheme="minorBidi"/>
          <w:color w:val="auto"/>
          <w:spacing w:val="15"/>
          <w:sz w:val="40"/>
          <w:szCs w:val="22"/>
        </w:rPr>
      </w:pPr>
      <w:bookmarkStart w:id="17" w:name="_Toc52307138"/>
      <w:r>
        <w:lastRenderedPageBreak/>
        <w:t>Education Provider</w:t>
      </w:r>
      <w:r w:rsidR="0004462E">
        <w:t xml:space="preserve"> FAQs</w:t>
      </w:r>
      <w:bookmarkEnd w:id="17"/>
    </w:p>
    <w:p w14:paraId="2DE09D6E" w14:textId="77777777" w:rsidR="00AB48B4" w:rsidRPr="00EA7D53" w:rsidRDefault="00AB48B4" w:rsidP="00AB48B4">
      <w:pPr>
        <w:pStyle w:val="Heading2"/>
      </w:pPr>
      <w:r w:rsidRPr="00EA7D53">
        <w:t xml:space="preserve">What is a ‘new’ student? </w:t>
      </w:r>
    </w:p>
    <w:p w14:paraId="1D044EB1" w14:textId="5DB50EDA" w:rsidR="00AB48B4" w:rsidRPr="00EA7D53" w:rsidRDefault="00AB48B4" w:rsidP="00AB48B4">
      <w:r w:rsidRPr="00EA7D53">
        <w:t>For the purposes of extending the USI to higher education, a 'new student' is defined as a student who i</w:t>
      </w:r>
      <w:r>
        <w:t>s applying for financial assistance for the first time</w:t>
      </w:r>
      <w:r w:rsidRPr="00EA7D53">
        <w:t xml:space="preserve"> and does not have an existing CHESSN.</w:t>
      </w:r>
    </w:p>
    <w:p w14:paraId="494BABF3" w14:textId="77777777" w:rsidR="00AB48B4" w:rsidRPr="00EA7D53" w:rsidRDefault="00AB48B4" w:rsidP="00AB48B4">
      <w:r w:rsidRPr="00EA7D53">
        <w:t>If the student commenced prior to 2021 and has been assigned a CHESSN, they are not considered a 'new' student.</w:t>
      </w:r>
    </w:p>
    <w:p w14:paraId="77106656" w14:textId="77777777" w:rsidR="00AB48B4" w:rsidRPr="00AA68B2" w:rsidRDefault="00AB48B4" w:rsidP="00AB48B4">
      <w:pPr>
        <w:pStyle w:val="Heading2"/>
      </w:pPr>
      <w:r w:rsidRPr="00AA68B2">
        <w:t>How do providers access the USI Organisation Portal?</w:t>
      </w:r>
    </w:p>
    <w:p w14:paraId="4B32E202" w14:textId="07D2798F" w:rsidR="00AB48B4" w:rsidRPr="00AA68B2" w:rsidRDefault="00AB48B4" w:rsidP="00AB48B4">
      <w:r w:rsidRPr="00AA68B2">
        <w:t xml:space="preserve">Similar to registered training organisations, higher education providers will be able to access the USI Organisation Portal to support students. </w:t>
      </w:r>
      <w:r w:rsidR="00005A2D">
        <w:t>Read</w:t>
      </w:r>
      <w:r w:rsidR="00005A2D" w:rsidRPr="00AA68B2">
        <w:t xml:space="preserve"> </w:t>
      </w:r>
      <w:r w:rsidRPr="00AA68B2">
        <w:t xml:space="preserve">more information </w:t>
      </w:r>
      <w:r w:rsidR="00005A2D">
        <w:t>at</w:t>
      </w:r>
      <w:r w:rsidRPr="00AA68B2">
        <w:t xml:space="preserve"> </w:t>
      </w:r>
      <w:hyperlink r:id="rId26" w:history="1">
        <w:r w:rsidRPr="00AA68B2">
          <w:rPr>
            <w:rStyle w:val="Hyperlink"/>
          </w:rPr>
          <w:t>https://www.usi.gov.au/training-organisations/set-access-usi-registry-system</w:t>
        </w:r>
      </w:hyperlink>
      <w:r w:rsidR="00005A2D">
        <w:rPr>
          <w:rStyle w:val="Hyperlink"/>
        </w:rPr>
        <w:t>.</w:t>
      </w:r>
    </w:p>
    <w:p w14:paraId="7A154ECC" w14:textId="70A6C27D" w:rsidR="00AB48B4" w:rsidRDefault="00AB48B4" w:rsidP="00AB48B4">
      <w:r w:rsidRPr="00AA68B2">
        <w:t>Eligibility for access to the USI system will include registration with the Tertiary Education Quality and Standards Agency (TEQSA), and a System Access Request (SAR) via the Office of the Student Identifiers Registrar.</w:t>
      </w:r>
      <w:r>
        <w:t xml:space="preserve"> </w:t>
      </w:r>
    </w:p>
    <w:p w14:paraId="1E7CF3C7" w14:textId="52788808" w:rsidR="00AB48B4" w:rsidRPr="00DA7817" w:rsidRDefault="00AB48B4" w:rsidP="00AB48B4">
      <w:pPr>
        <w:pStyle w:val="Heading2"/>
      </w:pPr>
      <w:r w:rsidRPr="00DA7817">
        <w:t xml:space="preserve">Do </w:t>
      </w:r>
      <w:r w:rsidRPr="00DA7817">
        <w:rPr>
          <w:rStyle w:val="Heading2Char"/>
          <w:b/>
          <w:sz w:val="32"/>
          <w:szCs w:val="32"/>
        </w:rPr>
        <w:t>providers need to verify the USI</w:t>
      </w:r>
      <w:r w:rsidRPr="00DA7817">
        <w:t>?</w:t>
      </w:r>
    </w:p>
    <w:p w14:paraId="3AA0E2F3" w14:textId="46D71713" w:rsidR="00AB48B4" w:rsidRDefault="00AB48B4" w:rsidP="00AB48B4">
      <w:r w:rsidRPr="00EA7D53">
        <w:t xml:space="preserve">Education providers are not </w:t>
      </w:r>
      <w:r w:rsidR="001A413A">
        <w:t xml:space="preserve">currently </w:t>
      </w:r>
      <w:r w:rsidRPr="00EA7D53">
        <w:t xml:space="preserve">required to verify USIs, however they are able to do so if they wish. </w:t>
      </w:r>
    </w:p>
    <w:p w14:paraId="7F0369C5" w14:textId="171117BD" w:rsidR="001A413A" w:rsidRDefault="001A413A" w:rsidP="001A413A">
      <w:r w:rsidRPr="00225034">
        <w:t xml:space="preserve">USIs will be verified once they arrive in </w:t>
      </w:r>
      <w:r>
        <w:t>g</w:t>
      </w:r>
      <w:r w:rsidRPr="00225034">
        <w:t xml:space="preserve">overnment systems, through </w:t>
      </w:r>
      <w:r w:rsidR="001941EE">
        <w:t xml:space="preserve">the </w:t>
      </w:r>
      <w:proofErr w:type="spellStart"/>
      <w:r w:rsidRPr="00225034">
        <w:t>eCAF</w:t>
      </w:r>
      <w:proofErr w:type="spellEnd"/>
      <w:r>
        <w:t>.</w:t>
      </w:r>
    </w:p>
    <w:p w14:paraId="0EADD478" w14:textId="29AFC6C3" w:rsidR="001A413A" w:rsidRPr="00B512AD" w:rsidRDefault="001A413A" w:rsidP="001A413A">
      <w:r w:rsidRPr="00B512AD">
        <w:t xml:space="preserve">Functionality is planned for </w:t>
      </w:r>
      <w:hyperlink r:id="rId27" w:history="1">
        <w:r>
          <w:rPr>
            <w:rStyle w:val="Hyperlink"/>
          </w:rPr>
          <w:t>Tertiary</w:t>
        </w:r>
        <w:r w:rsidRPr="00005A2D">
          <w:rPr>
            <w:rStyle w:val="Hyperlink"/>
          </w:rPr>
          <w:t xml:space="preserve"> Collection of Student Information</w:t>
        </w:r>
      </w:hyperlink>
      <w:r>
        <w:t xml:space="preserve"> (</w:t>
      </w:r>
      <w:r w:rsidRPr="00B512AD">
        <w:t>TCSI</w:t>
      </w:r>
      <w:r>
        <w:t>)</w:t>
      </w:r>
      <w:r w:rsidRPr="00B512AD">
        <w:t>, later in 2021, to allow USIs to be verified via B2G APIs and the TCSI Data Entry portal. If verification of the student’s USI fails, the education provider will be sent a notification, similar to when TFN verification fails.</w:t>
      </w:r>
    </w:p>
    <w:p w14:paraId="36A83430" w14:textId="18165A74" w:rsidR="00AB48B4" w:rsidRPr="00EA7D53" w:rsidRDefault="00AB48B4" w:rsidP="00AB48B4">
      <w:r w:rsidRPr="00EA7D53">
        <w:t>The USI Registry system will be adapted to allow higher education providers to verify USIs through their</w:t>
      </w:r>
      <w:r w:rsidR="00005A2D">
        <w:t xml:space="preserve"> own</w:t>
      </w:r>
      <w:r w:rsidRPr="00EA7D53">
        <w:t xml:space="preserve"> Student Management Systems (SMS) or the web-based USI Organisation Portal. </w:t>
      </w:r>
      <w:r w:rsidR="00005A2D">
        <w:t>Read</w:t>
      </w:r>
      <w:r w:rsidR="00005A2D" w:rsidRPr="00EA7D53">
        <w:t xml:space="preserve"> </w:t>
      </w:r>
      <w:r w:rsidRPr="00EA7D53">
        <w:t xml:space="preserve">more information </w:t>
      </w:r>
      <w:r w:rsidR="00005A2D">
        <w:t>at</w:t>
      </w:r>
      <w:r w:rsidRPr="00EA7D53">
        <w:t xml:space="preserve"> </w:t>
      </w:r>
      <w:hyperlink r:id="rId28" w:history="1">
        <w:r w:rsidRPr="000D36A5">
          <w:rPr>
            <w:rStyle w:val="Hyperlink"/>
          </w:rPr>
          <w:t>www.usi.gov.au/training-organisations/using-usi-registry-system/verify-usi</w:t>
        </w:r>
      </w:hyperlink>
      <w:r w:rsidR="00005A2D">
        <w:rPr>
          <w:rStyle w:val="Hyperlink"/>
        </w:rPr>
        <w:t>.</w:t>
      </w:r>
    </w:p>
    <w:p w14:paraId="6DE6DF77" w14:textId="19C64510" w:rsidR="00AB48B4" w:rsidRPr="00EA7D53" w:rsidRDefault="001A413A" w:rsidP="00AB48B4">
      <w:pPr>
        <w:pStyle w:val="Heading2"/>
      </w:pPr>
      <w:r>
        <w:t>Can providers retrieve a</w:t>
      </w:r>
      <w:r w:rsidR="00AB48B4" w:rsidRPr="00EA7D53">
        <w:t xml:space="preserve"> USI</w:t>
      </w:r>
      <w:r w:rsidR="00005A2D">
        <w:t xml:space="preserve"> on behalf of a student</w:t>
      </w:r>
      <w:r w:rsidR="00AB48B4" w:rsidRPr="00EA7D53">
        <w:t xml:space="preserve">? </w:t>
      </w:r>
    </w:p>
    <w:p w14:paraId="4D17C3C1" w14:textId="10F8C257" w:rsidR="00AB48B4" w:rsidRDefault="00AB48B4" w:rsidP="00AB48B4">
      <w:r w:rsidRPr="00EA7D53">
        <w:t xml:space="preserve">Providers </w:t>
      </w:r>
      <w:r w:rsidR="00005A2D">
        <w:t>can</w:t>
      </w:r>
      <w:r w:rsidRPr="00EA7D53">
        <w:t xml:space="preserve"> search for a student’s existing USI using the USI Organisation Portal</w:t>
      </w:r>
      <w:r>
        <w:t xml:space="preserve">, provided they have the student’s permission. </w:t>
      </w:r>
      <w:r w:rsidR="00005A2D">
        <w:t xml:space="preserve">Read </w:t>
      </w:r>
      <w:r>
        <w:t>information</w:t>
      </w:r>
      <w:r w:rsidR="00005A2D">
        <w:t xml:space="preserve"> on how to do this at </w:t>
      </w:r>
      <w:hyperlink r:id="rId29" w:history="1">
        <w:r w:rsidRPr="000D36A5">
          <w:rPr>
            <w:rStyle w:val="Hyperlink"/>
          </w:rPr>
          <w:t>www.usi.gov.au/training-organisations/using-usi-registry-system/existing-usi-search-locate-usi</w:t>
        </w:r>
      </w:hyperlink>
      <w:r w:rsidR="00005A2D">
        <w:rPr>
          <w:rStyle w:val="Hyperlink"/>
        </w:rPr>
        <w:t>.</w:t>
      </w:r>
      <w:r w:rsidRPr="00EA7D53">
        <w:t xml:space="preserve"> </w:t>
      </w:r>
    </w:p>
    <w:p w14:paraId="23BD8FC4" w14:textId="77777777" w:rsidR="00AB48B4" w:rsidRPr="003F23FC" w:rsidRDefault="00AB48B4" w:rsidP="00AB48B4">
      <w:pPr>
        <w:pStyle w:val="Heading2"/>
      </w:pPr>
      <w:r w:rsidRPr="003F23FC">
        <w:t xml:space="preserve">What </w:t>
      </w:r>
      <w:r>
        <w:t>about CHESSNs</w:t>
      </w:r>
      <w:r w:rsidRPr="003F23FC">
        <w:t>?</w:t>
      </w:r>
    </w:p>
    <w:p w14:paraId="3A412513" w14:textId="37BD7767" w:rsidR="00AB48B4" w:rsidRDefault="00AB48B4" w:rsidP="00AB48B4">
      <w:r>
        <w:t xml:space="preserve">If a student applied for Commonwealth financial assistance after 2005, they will have a </w:t>
      </w:r>
      <w:r w:rsidRPr="003F23FC">
        <w:t>Commonwealth Higher Education Student Support Number (CHESSN). Over the next three years</w:t>
      </w:r>
      <w:r>
        <w:t>,</w:t>
      </w:r>
      <w:r w:rsidRPr="003F23FC">
        <w:t xml:space="preserve"> the CHESSN will be gradually decommissioned as the USI becomes the primary</w:t>
      </w:r>
      <w:r>
        <w:t xml:space="preserve"> government</w:t>
      </w:r>
      <w:r w:rsidRPr="003F23FC">
        <w:t xml:space="preserve"> </w:t>
      </w:r>
      <w:r w:rsidR="00005A2D">
        <w:t xml:space="preserve">student </w:t>
      </w:r>
      <w:r w:rsidRPr="003F23FC">
        <w:t>identifier across higher education and VET.</w:t>
      </w:r>
    </w:p>
    <w:p w14:paraId="70381FB1" w14:textId="26699575" w:rsidR="00AB48B4" w:rsidRDefault="00AB48B4" w:rsidP="00AB48B4">
      <w:pPr>
        <w:rPr>
          <w:rStyle w:val="Hyperlink"/>
        </w:rPr>
      </w:pPr>
      <w:r>
        <w:lastRenderedPageBreak/>
        <w:t xml:space="preserve">From 2021, once a student has provided a USI it will become their primary identifier and replace the functionality of the CHESSN. </w:t>
      </w:r>
      <w:r w:rsidR="00005A2D">
        <w:t>Read m</w:t>
      </w:r>
      <w:r w:rsidRPr="003F23FC">
        <w:t>ore</w:t>
      </w:r>
      <w:r>
        <w:t xml:space="preserve"> information</w:t>
      </w:r>
      <w:r w:rsidRPr="003F23FC">
        <w:t xml:space="preserve"> about </w:t>
      </w:r>
      <w:r>
        <w:t xml:space="preserve">the CHESSN </w:t>
      </w:r>
      <w:r w:rsidR="00005A2D">
        <w:t xml:space="preserve">at </w:t>
      </w:r>
      <w:hyperlink r:id="rId30" w:history="1">
        <w:r w:rsidRPr="00A3323E">
          <w:rPr>
            <w:rStyle w:val="Hyperlink"/>
          </w:rPr>
          <w:t>www.studyassist.gov.au/help-loans/your-chessn</w:t>
        </w:r>
      </w:hyperlink>
      <w:r w:rsidR="00005A2D">
        <w:rPr>
          <w:rStyle w:val="Hyperlink"/>
        </w:rPr>
        <w:t>.</w:t>
      </w:r>
    </w:p>
    <w:p w14:paraId="3424C8AE" w14:textId="77777777" w:rsidR="00AB48B4" w:rsidRPr="00EA7D53" w:rsidRDefault="00AB48B4" w:rsidP="00AB48B4">
      <w:pPr>
        <w:pStyle w:val="Heading2"/>
      </w:pPr>
      <w:r w:rsidRPr="00EA7D53">
        <w:t xml:space="preserve">If a student </w:t>
      </w:r>
      <w:r>
        <w:t xml:space="preserve">only </w:t>
      </w:r>
      <w:r w:rsidRPr="00EA7D53">
        <w:t>has a CHESSN, can the</w:t>
      </w:r>
      <w:r>
        <w:t>y</w:t>
      </w:r>
      <w:r w:rsidRPr="00EA7D53">
        <w:t xml:space="preserve"> graduate?</w:t>
      </w:r>
    </w:p>
    <w:p w14:paraId="02338CF6" w14:textId="6AB9FA7A" w:rsidR="00AB48B4" w:rsidRDefault="00AB48B4" w:rsidP="00AB48B4">
      <w:r w:rsidRPr="00EA7D53">
        <w:t xml:space="preserve">Yes, if the student completes their studies and </w:t>
      </w:r>
      <w:r>
        <w:t>confers</w:t>
      </w:r>
      <w:r w:rsidRPr="00EA7D53">
        <w:t xml:space="preserve"> before 1 January 2023</w:t>
      </w:r>
      <w:r w:rsidR="00005A2D">
        <w:t xml:space="preserve"> they can graduate with their award</w:t>
      </w:r>
      <w:r w:rsidRPr="00EA7D53">
        <w:t xml:space="preserve">. From 2023 all students, regardless of commencement date, will require a USI to </w:t>
      </w:r>
      <w:r>
        <w:t xml:space="preserve">be able to graduate and </w:t>
      </w:r>
      <w:r w:rsidRPr="00EA7D53">
        <w:t xml:space="preserve">receive their award. </w:t>
      </w:r>
    </w:p>
    <w:p w14:paraId="0EB3735D" w14:textId="412AAB32" w:rsidR="00AB48B4" w:rsidRDefault="00005A2D" w:rsidP="00AB48B4">
      <w:pPr>
        <w:pStyle w:val="Heading2"/>
      </w:pPr>
      <w:r>
        <w:t xml:space="preserve">How will the CHESSN be </w:t>
      </w:r>
      <w:r w:rsidR="00AB48B4">
        <w:t>decommission</w:t>
      </w:r>
      <w:r>
        <w:t>ed?</w:t>
      </w:r>
      <w:r w:rsidR="00AB48B4">
        <w:t xml:space="preserve"> </w:t>
      </w:r>
    </w:p>
    <w:p w14:paraId="155D80E5" w14:textId="77777777" w:rsidR="00AB48B4" w:rsidRDefault="00AB48B4" w:rsidP="00AB48B4">
      <w:r>
        <w:t xml:space="preserve">From 2021, USIs will gradually replace CHESSNs as the primary government identifier for tertiary students. </w:t>
      </w:r>
    </w:p>
    <w:p w14:paraId="3F268DF5" w14:textId="4E596763" w:rsidR="00AB48B4" w:rsidRPr="00970F39" w:rsidRDefault="00AB48B4" w:rsidP="00AB48B4">
      <w:r w:rsidRPr="00970F39">
        <w:t xml:space="preserve">TCSI will automatically allocate and manage CHESSNs for new and continuing students in the system for quality control until the transition to USI and TCSI is complete. </w:t>
      </w:r>
      <w:r w:rsidR="00005A2D">
        <w:t>Read more</w:t>
      </w:r>
      <w:r w:rsidRPr="00970F39">
        <w:t xml:space="preserve"> </w:t>
      </w:r>
      <w:r w:rsidR="00005A2D">
        <w:t xml:space="preserve">about how the CHESSN is managed in TCSI </w:t>
      </w:r>
      <w:r w:rsidRPr="00970F39">
        <w:t xml:space="preserve">at </w:t>
      </w:r>
      <w:hyperlink r:id="rId31" w:history="1">
        <w:r w:rsidRPr="00970F39">
          <w:rPr>
            <w:rStyle w:val="Hyperlink"/>
          </w:rPr>
          <w:t>https://www.tcsisupport.gov.au/support/chessn-management-in-tcsi</w:t>
        </w:r>
      </w:hyperlink>
      <w:r w:rsidRPr="00970F39">
        <w:t>.</w:t>
      </w:r>
    </w:p>
    <w:p w14:paraId="4520D5C2" w14:textId="284591A3" w:rsidR="00AB48B4" w:rsidRPr="00EA7D53" w:rsidRDefault="00AB48B4" w:rsidP="00AB48B4">
      <w:r w:rsidRPr="00970F39">
        <w:t xml:space="preserve">New students </w:t>
      </w:r>
      <w:r w:rsidR="00005A2D">
        <w:t xml:space="preserve">must </w:t>
      </w:r>
      <w:r w:rsidRPr="00970F39">
        <w:t>obtain and provide a USI if seeking a CSP or Commonwealth financial assistance. These students will be automatically allocated a CHESSN in TCSI for government administration purposes until the transition to USI and TCSI is complete. Continuing students may continue to use their CHESSN until they provide a USI.</w:t>
      </w:r>
      <w:r>
        <w:t xml:space="preserve"> </w:t>
      </w:r>
    </w:p>
    <w:p w14:paraId="17B54095" w14:textId="77777777" w:rsidR="00AB48B4" w:rsidRPr="00EA7D53" w:rsidRDefault="00AB48B4" w:rsidP="00AB48B4">
      <w:pPr>
        <w:pStyle w:val="Heading2"/>
      </w:pPr>
      <w:r w:rsidRPr="00EA7D53">
        <w:t xml:space="preserve">When do international students require a USI? </w:t>
      </w:r>
    </w:p>
    <w:p w14:paraId="1F7B4416" w14:textId="77777777" w:rsidR="00AB48B4" w:rsidRDefault="00AB48B4" w:rsidP="00AB48B4">
      <w:r w:rsidRPr="00EA7D53">
        <w:t>Onshore international students will require a USI</w:t>
      </w:r>
      <w:r>
        <w:t xml:space="preserve"> in order</w:t>
      </w:r>
      <w:r w:rsidRPr="00EA7D53">
        <w:t xml:space="preserve"> to receive their Higher Education award from 1 January 2023 onwards.</w:t>
      </w:r>
    </w:p>
    <w:p w14:paraId="56EFBD0F" w14:textId="77777777" w:rsidR="00AB48B4" w:rsidRPr="00EA7D53" w:rsidRDefault="00AB48B4" w:rsidP="00AB48B4">
      <w:pPr>
        <w:pStyle w:val="Heading2"/>
      </w:pPr>
      <w:r w:rsidRPr="00EA7D53">
        <w:t>Will international offshore students require a USI?</w:t>
      </w:r>
    </w:p>
    <w:p w14:paraId="4634C3B6" w14:textId="77777777" w:rsidR="00AB48B4" w:rsidRPr="00EA7D53" w:rsidRDefault="00AB48B4" w:rsidP="00AB48B4">
      <w:r w:rsidRPr="00EA7D53">
        <w:t>At this stage there is no requirement for an offshore international student to obtain a USI.</w:t>
      </w:r>
    </w:p>
    <w:p w14:paraId="71450018" w14:textId="77777777" w:rsidR="00AB48B4" w:rsidRPr="00EA7D53" w:rsidRDefault="00AB48B4" w:rsidP="00AB48B4">
      <w:pPr>
        <w:pStyle w:val="Heading2"/>
      </w:pPr>
      <w:r w:rsidRPr="00EA7D53">
        <w:t>What identification can an international student use to obtain a USI?</w:t>
      </w:r>
    </w:p>
    <w:p w14:paraId="7F2196E5" w14:textId="59C63058" w:rsidR="00AB48B4" w:rsidRPr="00EA7D53" w:rsidRDefault="00AB48B4" w:rsidP="00AB48B4">
      <w:r w:rsidRPr="00EA7D53">
        <w:t xml:space="preserve">Onshore international students </w:t>
      </w:r>
      <w:r>
        <w:t xml:space="preserve">can </w:t>
      </w:r>
      <w:r w:rsidRPr="00EA7D53">
        <w:t>use their passport</w:t>
      </w:r>
      <w:r>
        <w:t xml:space="preserve"> with </w:t>
      </w:r>
      <w:r w:rsidRPr="00EA7D53">
        <w:t xml:space="preserve">a valid Australian </w:t>
      </w:r>
      <w:r w:rsidR="0082033C">
        <w:t>visa</w:t>
      </w:r>
      <w:r>
        <w:t xml:space="preserve">, or an Australian driver’s licence </w:t>
      </w:r>
      <w:r w:rsidRPr="00EA7D53">
        <w:t xml:space="preserve">to apply for a USI. The student must have arrived in Australia and have had their </w:t>
      </w:r>
      <w:r w:rsidR="0082033C">
        <w:t>visa</w:t>
      </w:r>
      <w:r w:rsidR="0082033C" w:rsidRPr="00EA7D53">
        <w:t xml:space="preserve"> </w:t>
      </w:r>
      <w:r w:rsidRPr="00EA7D53">
        <w:t>validated by customs before it can be used as a form of identification.</w:t>
      </w:r>
      <w:r>
        <w:t xml:space="preserve"> </w:t>
      </w:r>
      <w:r w:rsidR="0082033C">
        <w:t xml:space="preserve">Read </w:t>
      </w:r>
      <w:r>
        <w:t>out more</w:t>
      </w:r>
      <w:r w:rsidR="0082033C">
        <w:t xml:space="preserve"> information</w:t>
      </w:r>
      <w:r>
        <w:t xml:space="preserve"> at</w:t>
      </w:r>
      <w:r w:rsidRPr="00EA7D53">
        <w:t xml:space="preserve"> </w:t>
      </w:r>
      <w:hyperlink r:id="rId32" w:history="1">
        <w:r w:rsidRPr="000D36A5">
          <w:rPr>
            <w:rStyle w:val="Hyperlink"/>
          </w:rPr>
          <w:t>www.usi.gov.au/about/forms-identification</w:t>
        </w:r>
      </w:hyperlink>
      <w:r w:rsidR="0082033C">
        <w:rPr>
          <w:rStyle w:val="Hyperlink"/>
        </w:rPr>
        <w:t>.</w:t>
      </w:r>
    </w:p>
    <w:p w14:paraId="46A6CAE6" w14:textId="77777777" w:rsidR="00AB48B4" w:rsidRPr="000C2B48" w:rsidRDefault="00AB48B4" w:rsidP="00AB48B4">
      <w:pPr>
        <w:pStyle w:val="Heading2"/>
      </w:pPr>
      <w:r w:rsidRPr="000C2B48">
        <w:t xml:space="preserve">Will the department be making changes to the </w:t>
      </w:r>
      <w:proofErr w:type="spellStart"/>
      <w:r w:rsidRPr="000C2B48">
        <w:t>eCAF</w:t>
      </w:r>
      <w:proofErr w:type="spellEnd"/>
      <w:r w:rsidRPr="000C2B48">
        <w:t>?</w:t>
      </w:r>
    </w:p>
    <w:p w14:paraId="07C2AF34" w14:textId="77777777" w:rsidR="00AB48B4" w:rsidRDefault="00AB48B4" w:rsidP="00AB48B4">
      <w:r w:rsidRPr="000C2B48">
        <w:t xml:space="preserve">The </w:t>
      </w:r>
      <w:r>
        <w:t>Department of Education, Skills and Employment</w:t>
      </w:r>
      <w:r w:rsidRPr="000C2B48">
        <w:t xml:space="preserve"> is in the process of making changes to the electronic Commonwealth </w:t>
      </w:r>
      <w:r>
        <w:t>a</w:t>
      </w:r>
      <w:r w:rsidRPr="000C2B48">
        <w:t xml:space="preserve">ssistance </w:t>
      </w:r>
      <w:r>
        <w:t>f</w:t>
      </w:r>
      <w:r w:rsidRPr="000C2B48">
        <w:t>orm (</w:t>
      </w:r>
      <w:proofErr w:type="spellStart"/>
      <w:r w:rsidRPr="000C2B48">
        <w:t>eCAF</w:t>
      </w:r>
      <w:proofErr w:type="spellEnd"/>
      <w:r w:rsidRPr="000C2B48">
        <w:t>)</w:t>
      </w:r>
      <w:r>
        <w:t xml:space="preserve"> for 2021</w:t>
      </w:r>
      <w:r w:rsidRPr="000C2B48">
        <w:t>. This</w:t>
      </w:r>
      <w:r>
        <w:t xml:space="preserve"> will</w:t>
      </w:r>
      <w:r w:rsidRPr="000C2B48">
        <w:t xml:space="preserve"> include a field to capture the USI as well as a verification process</w:t>
      </w:r>
      <w:r>
        <w:t xml:space="preserve">, </w:t>
      </w:r>
      <w:r w:rsidRPr="00F14F27">
        <w:t>and potentially other changes in the context of Australian Government legislation and policy</w:t>
      </w:r>
      <w:r w:rsidRPr="000C2B48">
        <w:t xml:space="preserve">. </w:t>
      </w:r>
    </w:p>
    <w:p w14:paraId="52C8029B" w14:textId="77777777" w:rsidR="00AB48B4" w:rsidRDefault="00AB48B4" w:rsidP="00AB48B4">
      <w:r w:rsidRPr="000C2B48">
        <w:lastRenderedPageBreak/>
        <w:t xml:space="preserve">The training environment </w:t>
      </w:r>
      <w:r>
        <w:t xml:space="preserve">featuring USI changes </w:t>
      </w:r>
      <w:r w:rsidRPr="000C2B48">
        <w:t xml:space="preserve">will be made available </w:t>
      </w:r>
      <w:r>
        <w:t xml:space="preserve">for information </w:t>
      </w:r>
      <w:r w:rsidRPr="000C2B48">
        <w:t>in October</w:t>
      </w:r>
      <w:r>
        <w:t xml:space="preserve"> 2020. The </w:t>
      </w:r>
      <w:r w:rsidRPr="00F14F27">
        <w:t xml:space="preserve">Government’s approved 2021 </w:t>
      </w:r>
      <w:proofErr w:type="spellStart"/>
      <w:r w:rsidRPr="00F14F27">
        <w:t>eCAF</w:t>
      </w:r>
      <w:proofErr w:type="spellEnd"/>
      <w:r w:rsidRPr="00F14F27">
        <w:t xml:space="preserve"> </w:t>
      </w:r>
      <w:r>
        <w:t xml:space="preserve">will </w:t>
      </w:r>
      <w:r w:rsidRPr="000C2B48">
        <w:t>be released to providers in the final quarter of 2020.</w:t>
      </w:r>
    </w:p>
    <w:p w14:paraId="5E18CE4C" w14:textId="77777777" w:rsidR="00AB48B4" w:rsidRDefault="00AB48B4" w:rsidP="00AB48B4">
      <w:pPr>
        <w:pStyle w:val="Heading2"/>
        <w:rPr>
          <w:rFonts w:eastAsia="Times New Roman"/>
        </w:rPr>
      </w:pPr>
      <w:r>
        <w:rPr>
          <w:rFonts w:eastAsia="Times New Roman"/>
        </w:rPr>
        <w:t xml:space="preserve">Can we continue to use our </w:t>
      </w:r>
      <w:proofErr w:type="spellStart"/>
      <w:r>
        <w:rPr>
          <w:rFonts w:eastAsia="Times New Roman"/>
        </w:rPr>
        <w:t>eCAF</w:t>
      </w:r>
      <w:proofErr w:type="spellEnd"/>
      <w:r>
        <w:rPr>
          <w:rFonts w:eastAsia="Times New Roman"/>
        </w:rPr>
        <w:t xml:space="preserve"> or do students have to submit a Government </w:t>
      </w:r>
      <w:proofErr w:type="spellStart"/>
      <w:r>
        <w:rPr>
          <w:rFonts w:eastAsia="Times New Roman"/>
        </w:rPr>
        <w:t>eCAF</w:t>
      </w:r>
      <w:proofErr w:type="spellEnd"/>
      <w:r>
        <w:rPr>
          <w:rFonts w:eastAsia="Times New Roman"/>
        </w:rPr>
        <w:t xml:space="preserve">? </w:t>
      </w:r>
    </w:p>
    <w:p w14:paraId="78AF1937" w14:textId="0A3B6AE5" w:rsidR="00AB48B4" w:rsidRPr="000C2B48" w:rsidRDefault="00AB48B4" w:rsidP="00AB48B4">
      <w:r>
        <w:t xml:space="preserve">While there is no current requirement for providers to use the Government’s </w:t>
      </w:r>
      <w:proofErr w:type="spellStart"/>
      <w:r>
        <w:t>eCAF</w:t>
      </w:r>
      <w:proofErr w:type="spellEnd"/>
      <w:r>
        <w:t xml:space="preserve">, provider systems must replicate the Government </w:t>
      </w:r>
      <w:proofErr w:type="spellStart"/>
      <w:r>
        <w:t>eCAF</w:t>
      </w:r>
      <w:proofErr w:type="spellEnd"/>
      <w:r>
        <w:t xml:space="preserve">. Providers may need to adopt the Government </w:t>
      </w:r>
      <w:proofErr w:type="spellStart"/>
      <w:r>
        <w:t>eCAF</w:t>
      </w:r>
      <w:proofErr w:type="spellEnd"/>
      <w:r>
        <w:t xml:space="preserve"> system while adapting their business processes to accommodate the introduction of the USI. If a provider is considering moving to the Government </w:t>
      </w:r>
      <w:proofErr w:type="spellStart"/>
      <w:r>
        <w:t>eCAF</w:t>
      </w:r>
      <w:proofErr w:type="spellEnd"/>
      <w:r>
        <w:t xml:space="preserve">, we are here to assist the transition. Please reach out to the team at </w:t>
      </w:r>
      <w:hyperlink r:id="rId33" w:history="1">
        <w:r>
          <w:rPr>
            <w:rStyle w:val="Hyperlink"/>
          </w:rPr>
          <w:t>USItohighered@dese.gov.au</w:t>
        </w:r>
      </w:hyperlink>
      <w:r w:rsidR="0082033C">
        <w:rPr>
          <w:rStyle w:val="Hyperlink"/>
        </w:rPr>
        <w:t>.</w:t>
      </w:r>
    </w:p>
    <w:p w14:paraId="70674A7D" w14:textId="77777777" w:rsidR="00AB48B4" w:rsidRPr="00EA7D53" w:rsidRDefault="00AB48B4" w:rsidP="00AB48B4">
      <w:pPr>
        <w:pStyle w:val="Heading2"/>
      </w:pPr>
      <w:r w:rsidRPr="00EA7D53">
        <w:t xml:space="preserve">If a student has already enrolled for 2021, will they need to submit a new </w:t>
      </w:r>
      <w:proofErr w:type="spellStart"/>
      <w:r w:rsidRPr="00EA7D53">
        <w:t>eCAF</w:t>
      </w:r>
      <w:proofErr w:type="spellEnd"/>
      <w:r w:rsidRPr="00EA7D53">
        <w:t xml:space="preserve">? </w:t>
      </w:r>
    </w:p>
    <w:p w14:paraId="45A192D3" w14:textId="77777777" w:rsidR="00AB48B4" w:rsidRDefault="00AB48B4" w:rsidP="00AB48B4">
      <w:r w:rsidRPr="00EA7D53">
        <w:t>Yes, from 1 January 2021</w:t>
      </w:r>
      <w:r>
        <w:t>,</w:t>
      </w:r>
      <w:r w:rsidRPr="00EA7D53">
        <w:t xml:space="preserve"> </w:t>
      </w:r>
      <w:r>
        <w:t xml:space="preserve">new </w:t>
      </w:r>
      <w:proofErr w:type="gramStart"/>
      <w:r w:rsidRPr="00EA7D53">
        <w:t>students</w:t>
      </w:r>
      <w:proofErr w:type="gramEnd"/>
      <w:r w:rsidRPr="00EA7D53">
        <w:t xml:space="preserve"> seeking </w:t>
      </w:r>
      <w:r w:rsidRPr="002D74BA">
        <w:t>Commonwealth assistance</w:t>
      </w:r>
      <w:r w:rsidRPr="00EA7D53">
        <w:t xml:space="preserve"> will be required to </w:t>
      </w:r>
      <w:r>
        <w:t xml:space="preserve">complete a 2021 </w:t>
      </w:r>
      <w:proofErr w:type="spellStart"/>
      <w:r>
        <w:t>eCAF</w:t>
      </w:r>
      <w:proofErr w:type="spellEnd"/>
      <w:r>
        <w:t xml:space="preserve"> providing their USI</w:t>
      </w:r>
      <w:r w:rsidRPr="00EA7D53">
        <w:t>. </w:t>
      </w:r>
    </w:p>
    <w:p w14:paraId="628A7467" w14:textId="77777777" w:rsidR="00AB48B4" w:rsidRPr="00EA7D53" w:rsidRDefault="00AB48B4" w:rsidP="00AB48B4">
      <w:pPr>
        <w:pStyle w:val="Heading2"/>
      </w:pPr>
      <w:r w:rsidRPr="00EA7D53">
        <w:t xml:space="preserve">Will </w:t>
      </w:r>
      <w:r>
        <w:t xml:space="preserve">the USI be required </w:t>
      </w:r>
      <w:r w:rsidRPr="00EA7D53">
        <w:t>on a higher education transcript?</w:t>
      </w:r>
    </w:p>
    <w:p w14:paraId="74A085C1" w14:textId="77777777" w:rsidR="00AB48B4" w:rsidRDefault="00AB48B4" w:rsidP="00AB48B4">
      <w:r w:rsidRPr="00EA7D53">
        <w:t xml:space="preserve">At this stage there is no requirement for the USI to be printed on a student's </w:t>
      </w:r>
      <w:r>
        <w:t>transcript or testamur.</w:t>
      </w:r>
    </w:p>
    <w:p w14:paraId="4D38445C" w14:textId="77777777" w:rsidR="00AB48B4" w:rsidRPr="00EA7D53" w:rsidRDefault="00AB48B4" w:rsidP="00AB48B4">
      <w:pPr>
        <w:pStyle w:val="Heading2"/>
      </w:pPr>
      <w:r w:rsidRPr="00EA7D53">
        <w:t xml:space="preserve">Will </w:t>
      </w:r>
      <w:r>
        <w:t xml:space="preserve">higher education qualifications appear on the USI </w:t>
      </w:r>
      <w:r w:rsidRPr="00EA7D53">
        <w:t>transcript?</w:t>
      </w:r>
    </w:p>
    <w:p w14:paraId="02A35205" w14:textId="77777777" w:rsidR="00AB48B4" w:rsidRPr="003F23FC" w:rsidRDefault="00AB48B4" w:rsidP="00AB48B4">
      <w:r>
        <w:t>Higher education qualifications are not available on the USI transcript system.</w:t>
      </w:r>
    </w:p>
    <w:p w14:paraId="4E8E4010" w14:textId="77777777" w:rsidR="00AB48B4" w:rsidRDefault="00AB48B4" w:rsidP="00AB48B4">
      <w:pPr>
        <w:pStyle w:val="Heading2"/>
      </w:pPr>
      <w:r>
        <w:t>What legislative changes have been made?</w:t>
      </w:r>
    </w:p>
    <w:p w14:paraId="423C9323" w14:textId="77777777" w:rsidR="00AB48B4" w:rsidRDefault="00AB48B4" w:rsidP="00AB48B4">
      <w:pPr>
        <w:rPr>
          <w:rFonts w:ascii="Arial" w:hAnsi="Arial" w:cs="Arial"/>
        </w:rPr>
      </w:pPr>
      <w:r w:rsidRPr="00007CF8">
        <w:rPr>
          <w:rFonts w:ascii="Calibri" w:hAnsi="Calibri" w:cs="Calibri"/>
        </w:rPr>
        <w:t xml:space="preserve">Amendments were made in </w:t>
      </w:r>
      <w:r>
        <w:rPr>
          <w:rFonts w:ascii="Calibri" w:hAnsi="Calibri" w:cs="Calibri"/>
        </w:rPr>
        <w:t>March</w:t>
      </w:r>
      <w:r w:rsidRPr="00007CF8">
        <w:rPr>
          <w:rFonts w:ascii="Calibri" w:hAnsi="Calibri" w:cs="Calibri"/>
        </w:rPr>
        <w:t xml:space="preserve"> 2020 to </w:t>
      </w:r>
      <w:r>
        <w:rPr>
          <w:rFonts w:ascii="Calibri" w:hAnsi="Calibri" w:cs="Calibri"/>
        </w:rPr>
        <w:t>t</w:t>
      </w:r>
      <w:r w:rsidRPr="00B5122D">
        <w:rPr>
          <w:rFonts w:ascii="Calibri" w:hAnsi="Calibri" w:cs="Calibri"/>
        </w:rPr>
        <w:t xml:space="preserve">he </w:t>
      </w:r>
      <w:r w:rsidRPr="00E85AA1">
        <w:rPr>
          <w:rFonts w:ascii="Calibri" w:hAnsi="Calibri" w:cs="Calibri"/>
          <w:i/>
        </w:rPr>
        <w:t>Student Identifiers Act 2014</w:t>
      </w:r>
      <w:r w:rsidRPr="00B5122D">
        <w:rPr>
          <w:rFonts w:ascii="Calibri" w:hAnsi="Calibri" w:cs="Calibri"/>
        </w:rPr>
        <w:t xml:space="preserve"> </w:t>
      </w:r>
      <w:r w:rsidRPr="00E85AA1">
        <w:rPr>
          <w:rFonts w:ascii="Calibri" w:hAnsi="Calibri" w:cs="Calibri"/>
        </w:rPr>
        <w:t xml:space="preserve">to </w:t>
      </w:r>
      <w:r>
        <w:rPr>
          <w:rFonts w:ascii="Calibri" w:hAnsi="Calibri" w:cs="Calibri"/>
        </w:rPr>
        <w:t>extend the USI from VET to higher education students, and to allow</w:t>
      </w:r>
      <w:r w:rsidRPr="00E85AA1">
        <w:rPr>
          <w:rFonts w:ascii="Calibri" w:hAnsi="Calibri" w:cs="Calibri"/>
        </w:rPr>
        <w:t xml:space="preserve"> higher education providers and tertiary admission centres to collect, use and disclose </w:t>
      </w:r>
      <w:r>
        <w:rPr>
          <w:rFonts w:ascii="Calibri" w:hAnsi="Calibri" w:cs="Calibri"/>
        </w:rPr>
        <w:t xml:space="preserve">the USI for purposes relating </w:t>
      </w:r>
      <w:r>
        <w:rPr>
          <w:rFonts w:ascii="Calibri" w:hAnsi="Calibri" w:cs="Calibri"/>
          <w:lang w:eastAsia="en-AU"/>
        </w:rPr>
        <w:t>to HESA and/or TEQSA.</w:t>
      </w:r>
      <w:r w:rsidDel="00210718">
        <w:rPr>
          <w:rFonts w:ascii="Arial" w:hAnsi="Arial" w:cs="Arial"/>
        </w:rPr>
        <w:t xml:space="preserve"> </w:t>
      </w:r>
    </w:p>
    <w:p w14:paraId="28E570B8" w14:textId="77777777" w:rsidR="00AB48B4" w:rsidRPr="00F14F27" w:rsidRDefault="00AB48B4" w:rsidP="00AB48B4">
      <w:pPr>
        <w:spacing w:before="120" w:after="120"/>
      </w:pPr>
      <w:r>
        <w:rPr>
          <w:rFonts w:ascii="Calibri" w:hAnsi="Calibri" w:cs="Calibri"/>
        </w:rPr>
        <w:t>Amendments were</w:t>
      </w:r>
      <w:r w:rsidRPr="00C437A2">
        <w:rPr>
          <w:rFonts w:ascii="Calibri" w:hAnsi="Calibri" w:cs="Calibri"/>
        </w:rPr>
        <w:t xml:space="preserve"> made in June</w:t>
      </w:r>
      <w:r>
        <w:rPr>
          <w:rFonts w:ascii="Calibri" w:hAnsi="Calibri" w:cs="Calibri"/>
        </w:rPr>
        <w:t xml:space="preserve"> 2020</w:t>
      </w:r>
      <w:r w:rsidRPr="00C437A2">
        <w:rPr>
          <w:rFonts w:ascii="Calibri" w:hAnsi="Calibri" w:cs="Calibri"/>
        </w:rPr>
        <w:t xml:space="preserve"> to the </w:t>
      </w:r>
      <w:r w:rsidRPr="00C437A2">
        <w:rPr>
          <w:rFonts w:ascii="Calibri" w:hAnsi="Calibri" w:cs="Calibri"/>
          <w:i/>
        </w:rPr>
        <w:t>Higher Education Support Act 2003</w:t>
      </w:r>
      <w:r w:rsidRPr="00C437A2">
        <w:rPr>
          <w:rFonts w:ascii="Calibri" w:hAnsi="Calibri" w:cs="Calibri"/>
        </w:rPr>
        <w:t xml:space="preserve"> (HESA), </w:t>
      </w:r>
      <w:r>
        <w:rPr>
          <w:rFonts w:ascii="Calibri" w:hAnsi="Calibri" w:cs="Calibri"/>
        </w:rPr>
        <w:t xml:space="preserve">making it </w:t>
      </w:r>
      <w:r>
        <w:rPr>
          <w:rFonts w:ascii="Calibri" w:hAnsi="Calibri" w:cs="Calibri"/>
          <w:b/>
          <w:bCs/>
        </w:rPr>
        <w:t>compulsory</w:t>
      </w:r>
      <w:r>
        <w:rPr>
          <w:rFonts w:ascii="Calibri" w:hAnsi="Calibri" w:cs="Calibri"/>
        </w:rPr>
        <w:t xml:space="preserve"> from 1 January 2021 for new students to have a USI in order to be eligible for a Commonwealth supported place and </w:t>
      </w:r>
      <w:r>
        <w:t>Commonwealth financial assistance (HECS-HELP, FEE-HELP or OS-HELP).</w:t>
      </w:r>
    </w:p>
    <w:p w14:paraId="052215DE" w14:textId="77777777" w:rsidR="00AB48B4" w:rsidRPr="00007CF8" w:rsidRDefault="00AB48B4" w:rsidP="00AB48B4">
      <w:pPr>
        <w:pStyle w:val="Heading2"/>
      </w:pPr>
      <w:r w:rsidRPr="00324B6E">
        <w:t>What do these changes</w:t>
      </w:r>
      <w:r>
        <w:t xml:space="preserve"> mean for VET p</w:t>
      </w:r>
      <w:r w:rsidRPr="00324B6E">
        <w:t>rovider</w:t>
      </w:r>
      <w:r>
        <w:t>s</w:t>
      </w:r>
      <w:r w:rsidRPr="00007CF8">
        <w:t>?</w:t>
      </w:r>
    </w:p>
    <w:p w14:paraId="07ADA305" w14:textId="77777777" w:rsidR="00AB48B4" w:rsidRDefault="00AB48B4" w:rsidP="00AB48B4">
      <w:pPr>
        <w:rPr>
          <w:rFonts w:ascii="Calibri" w:eastAsiaTheme="majorEastAsia" w:hAnsi="Calibri" w:cstheme="majorBidi"/>
          <w:b/>
          <w:color w:val="343741"/>
          <w:spacing w:val="-10"/>
          <w:kern w:val="28"/>
          <w:sz w:val="60"/>
          <w:szCs w:val="56"/>
        </w:rPr>
      </w:pPr>
      <w:r w:rsidRPr="00007CF8">
        <w:t xml:space="preserve">From 2021, the USI will be a required field on the electronic Commonwealth </w:t>
      </w:r>
      <w:r>
        <w:t>a</w:t>
      </w:r>
      <w:r w:rsidRPr="00007CF8">
        <w:t xml:space="preserve">ssistance </w:t>
      </w:r>
      <w:r>
        <w:t>f</w:t>
      </w:r>
      <w:r w:rsidRPr="00007CF8">
        <w:t>orm (</w:t>
      </w:r>
      <w:proofErr w:type="spellStart"/>
      <w:r w:rsidRPr="00007CF8">
        <w:t>eCAF</w:t>
      </w:r>
      <w:proofErr w:type="spellEnd"/>
      <w:r w:rsidRPr="00007CF8">
        <w:t xml:space="preserve">) for students applying for a VET Student Loan (VSL). The </w:t>
      </w:r>
      <w:r>
        <w:t xml:space="preserve">USI will replace the </w:t>
      </w:r>
      <w:r w:rsidRPr="00007CF8">
        <w:t xml:space="preserve">CHESSN </w:t>
      </w:r>
      <w:r>
        <w:t>as</w:t>
      </w:r>
      <w:r w:rsidRPr="00007CF8">
        <w:t xml:space="preserve"> the primary government identifier for all VSL students</w:t>
      </w:r>
      <w:r>
        <w:t>.</w:t>
      </w:r>
      <w:bookmarkStart w:id="18" w:name="_Social_Media_Suggestions"/>
      <w:bookmarkEnd w:id="18"/>
      <w:r>
        <w:br w:type="page"/>
      </w:r>
    </w:p>
    <w:p w14:paraId="2B53A13A" w14:textId="5F1FFE75" w:rsidR="00AB48B4" w:rsidRPr="00A668BF" w:rsidRDefault="0004462E" w:rsidP="00AB48B4">
      <w:pPr>
        <w:pStyle w:val="Heading1"/>
      </w:pPr>
      <w:bookmarkStart w:id="19" w:name="_Toc52307139"/>
      <w:r>
        <w:lastRenderedPageBreak/>
        <w:t>Social media</w:t>
      </w:r>
      <w:r w:rsidR="00AB48B4">
        <w:t xml:space="preserve"> suggestions</w:t>
      </w:r>
      <w:bookmarkEnd w:id="19"/>
    </w:p>
    <w:p w14:paraId="425D0091" w14:textId="1565012F" w:rsidR="00AB48B4" w:rsidRDefault="00AB48B4" w:rsidP="00AB48B4">
      <w:pPr>
        <w:pStyle w:val="ListParagraph"/>
        <w:numPr>
          <w:ilvl w:val="0"/>
          <w:numId w:val="15"/>
        </w:numPr>
      </w:pPr>
      <w:r>
        <w:t xml:space="preserve">Are you a new student in 2021? You’ll need a USI to be eligible for a </w:t>
      </w:r>
      <w:r w:rsidR="0082033C">
        <w:t xml:space="preserve">Commonwealth supported place </w:t>
      </w:r>
      <w:r>
        <w:t xml:space="preserve">and </w:t>
      </w:r>
      <w:r w:rsidR="0082033C">
        <w:t xml:space="preserve">a </w:t>
      </w:r>
      <w:r>
        <w:t xml:space="preserve">HELP loan. USIs are easy to create and you keep the same number for life. Check if you have an existing USI, or create yours </w:t>
      </w:r>
      <w:r w:rsidR="0082033C">
        <w:t>at</w:t>
      </w:r>
      <w:r>
        <w:t xml:space="preserve"> </w:t>
      </w:r>
      <w:hyperlink r:id="rId34" w:history="1">
        <w:r w:rsidRPr="00515939">
          <w:rPr>
            <w:rStyle w:val="Hyperlink"/>
          </w:rPr>
          <w:t>www.usi.gov.au</w:t>
        </w:r>
      </w:hyperlink>
      <w:r>
        <w:t xml:space="preserve"> </w:t>
      </w:r>
      <w:r w:rsidDel="00F47D03">
        <w:t xml:space="preserve"> </w:t>
      </w:r>
    </w:p>
    <w:p w14:paraId="04EB93FF" w14:textId="5DB61238" w:rsidR="00AB48B4" w:rsidRDefault="00AB48B4" w:rsidP="00AB48B4">
      <w:pPr>
        <w:pStyle w:val="ListParagraph"/>
        <w:numPr>
          <w:ilvl w:val="0"/>
          <w:numId w:val="15"/>
        </w:numPr>
      </w:pPr>
      <w:r>
        <w:t xml:space="preserve">Are you a new student in 2021? Don’t forget to get </w:t>
      </w:r>
      <w:r w:rsidR="0082033C">
        <w:t xml:space="preserve">a </w:t>
      </w:r>
      <w:r>
        <w:t xml:space="preserve">USI! </w:t>
      </w:r>
      <w:r w:rsidR="0082033C">
        <w:t xml:space="preserve">Apply at </w:t>
      </w:r>
      <w:hyperlink r:id="rId35" w:history="1">
        <w:r w:rsidR="0082033C" w:rsidRPr="0082033C">
          <w:rPr>
            <w:rStyle w:val="Hyperlink"/>
          </w:rPr>
          <w:t>www.usi.gov.au/your-usi/create-usi</w:t>
        </w:r>
      </w:hyperlink>
    </w:p>
    <w:p w14:paraId="5C993E87" w14:textId="2914E67D" w:rsidR="00AB48B4" w:rsidRDefault="00AB48B4" w:rsidP="00AB48B4">
      <w:pPr>
        <w:pStyle w:val="ListParagraph"/>
        <w:numPr>
          <w:ilvl w:val="0"/>
          <w:numId w:val="15"/>
        </w:numPr>
      </w:pPr>
      <w:r>
        <w:t xml:space="preserve">Starting </w:t>
      </w:r>
      <w:r w:rsidR="0082033C">
        <w:t>u</w:t>
      </w:r>
      <w:r>
        <w:t>niversity in 2021? You will need a USI to apply for a HELP loan. If you</w:t>
      </w:r>
      <w:r w:rsidR="0082033C">
        <w:t>’ve</w:t>
      </w:r>
      <w:r>
        <w:t xml:space="preserve"> previously studied VET, you may already have one. Visit </w:t>
      </w:r>
      <w:hyperlink r:id="rId36" w:history="1">
        <w:r w:rsidRPr="00A3323E">
          <w:rPr>
            <w:rStyle w:val="Hyperlink"/>
          </w:rPr>
          <w:t>www.usi.gov.au/faqs/find-your-usi</w:t>
        </w:r>
      </w:hyperlink>
      <w:r>
        <w:t xml:space="preserve"> to check!</w:t>
      </w:r>
    </w:p>
    <w:p w14:paraId="7E00B747" w14:textId="4CBE144C" w:rsidR="00AB48B4" w:rsidRDefault="0082033C" w:rsidP="00AB48B4">
      <w:pPr>
        <w:pStyle w:val="ListParagraph"/>
        <w:numPr>
          <w:ilvl w:val="0"/>
          <w:numId w:val="15"/>
        </w:numPr>
      </w:pPr>
      <w:r>
        <w:t>F</w:t>
      </w:r>
      <w:r w:rsidR="00AB48B4">
        <w:t xml:space="preserve">rom 1 January 2021 new students </w:t>
      </w:r>
      <w:r>
        <w:t>will need</w:t>
      </w:r>
      <w:r w:rsidR="00AB48B4">
        <w:t xml:space="preserve"> to </w:t>
      </w:r>
      <w:r>
        <w:t xml:space="preserve">obtain </w:t>
      </w:r>
      <w:r w:rsidR="00AB48B4">
        <w:t>a USI to be eligible for a Commonwealth supported place and financial assistance.</w:t>
      </w:r>
      <w:r w:rsidR="00AB48B4" w:rsidRPr="00133F5C">
        <w:t xml:space="preserve"> </w:t>
      </w:r>
      <w:r>
        <w:t>Visit</w:t>
      </w:r>
      <w:r w:rsidR="00AB48B4">
        <w:t xml:space="preserve"> </w:t>
      </w:r>
      <w:hyperlink r:id="rId37" w:history="1">
        <w:r w:rsidR="00AB48B4" w:rsidRPr="008B625B">
          <w:rPr>
            <w:rStyle w:val="Hyperlink"/>
          </w:rPr>
          <w:t>www.usi.gov.au/higher-education</w:t>
        </w:r>
      </w:hyperlink>
      <w:r w:rsidR="00AB48B4" w:rsidRPr="001C4E7C">
        <w:t xml:space="preserve"> </w:t>
      </w:r>
      <w:r>
        <w:t>for more info.</w:t>
      </w:r>
    </w:p>
    <w:p w14:paraId="7C8410C1" w14:textId="232C7EDE" w:rsidR="00AB48B4" w:rsidRDefault="00AB48B4" w:rsidP="00AB48B4">
      <w:pPr>
        <w:pStyle w:val="ListParagraph"/>
        <w:numPr>
          <w:ilvl w:val="0"/>
          <w:numId w:val="15"/>
        </w:numPr>
      </w:pPr>
      <w:r>
        <w:t>If you</w:t>
      </w:r>
      <w:r w:rsidR="0082033C">
        <w:t>’</w:t>
      </w:r>
      <w:r>
        <w:t xml:space="preserve">re applying for a Commonwealth supported place or a HELP loan for the first time in 2021, you will need to provide your USI along with your TFN. </w:t>
      </w:r>
      <w:r w:rsidR="0082033C">
        <w:t xml:space="preserve">Visit </w:t>
      </w:r>
      <w:hyperlink r:id="rId38" w:history="1">
        <w:r w:rsidRPr="008B625B">
          <w:rPr>
            <w:rStyle w:val="Hyperlink"/>
          </w:rPr>
          <w:t>www.usi.gov.au/higher-education</w:t>
        </w:r>
      </w:hyperlink>
      <w:r>
        <w:rPr>
          <w:rStyle w:val="Hyperlink"/>
        </w:rPr>
        <w:t xml:space="preserve"> </w:t>
      </w:r>
      <w:r w:rsidR="0082033C">
        <w:rPr>
          <w:rStyle w:val="Hyperlink"/>
        </w:rPr>
        <w:t>for more info.</w:t>
      </w:r>
      <w:r>
        <w:br/>
      </w:r>
    </w:p>
    <w:p w14:paraId="7183C6F4" w14:textId="77777777" w:rsidR="00AB48B4" w:rsidRDefault="00AB48B4" w:rsidP="00AB48B4"/>
    <w:p w14:paraId="67746ECE" w14:textId="77777777" w:rsidR="00AB48B4" w:rsidRDefault="00AB48B4" w:rsidP="00AB48B4"/>
    <w:p w14:paraId="78CBD1E3" w14:textId="77777777" w:rsidR="00AB48B4" w:rsidRDefault="00AB48B4" w:rsidP="00AB48B4"/>
    <w:p w14:paraId="3E3FF7BD" w14:textId="77777777" w:rsidR="00AB48B4" w:rsidRDefault="00AB48B4" w:rsidP="00AB48B4"/>
    <w:p w14:paraId="370FD452" w14:textId="77777777" w:rsidR="00AB48B4" w:rsidRDefault="00AB48B4" w:rsidP="00AB48B4"/>
    <w:p w14:paraId="75510C47" w14:textId="77777777" w:rsidR="00AB48B4" w:rsidRDefault="00AB48B4" w:rsidP="00AB48B4"/>
    <w:p w14:paraId="4150EC5D" w14:textId="77777777" w:rsidR="00AB48B4" w:rsidRDefault="00AB48B4" w:rsidP="00AB48B4"/>
    <w:p w14:paraId="58888D44" w14:textId="77777777" w:rsidR="00AB48B4" w:rsidRDefault="00AB48B4" w:rsidP="00AB48B4"/>
    <w:p w14:paraId="09A04F9C" w14:textId="77777777" w:rsidR="00AB48B4" w:rsidRDefault="00AB48B4" w:rsidP="00AB48B4"/>
    <w:p w14:paraId="661AC858" w14:textId="77777777" w:rsidR="00AB48B4" w:rsidRDefault="00AB48B4" w:rsidP="00AB48B4"/>
    <w:p w14:paraId="2C84CC69" w14:textId="77777777" w:rsidR="00AB48B4" w:rsidRDefault="00AB48B4" w:rsidP="00AB48B4"/>
    <w:p w14:paraId="7DA295F5" w14:textId="77777777" w:rsidR="00AB48B4" w:rsidRDefault="00AB48B4" w:rsidP="00AB48B4"/>
    <w:p w14:paraId="615FD296" w14:textId="77777777" w:rsidR="00AB48B4" w:rsidRDefault="00AB48B4" w:rsidP="00AB48B4"/>
    <w:p w14:paraId="341EA4A0" w14:textId="4E1A84F1" w:rsidR="00AB48B4" w:rsidRPr="00A668BF" w:rsidRDefault="0004462E" w:rsidP="00AB48B4">
      <w:pPr>
        <w:pStyle w:val="Heading1"/>
      </w:pPr>
      <w:bookmarkStart w:id="20" w:name="_Student_Scenarios"/>
      <w:bookmarkStart w:id="21" w:name="_Toc52307140"/>
      <w:bookmarkEnd w:id="20"/>
      <w:r>
        <w:lastRenderedPageBreak/>
        <w:t>Student s</w:t>
      </w:r>
      <w:r w:rsidR="00AB48B4">
        <w:t>cenarios</w:t>
      </w:r>
      <w:bookmarkEnd w:id="21"/>
    </w:p>
    <w:p w14:paraId="169E69B1" w14:textId="77777777" w:rsidR="00AB48B4" w:rsidRDefault="00AB48B4" w:rsidP="00AB48B4">
      <w:pPr>
        <w:pStyle w:val="Heading2"/>
      </w:pPr>
      <w:r>
        <w:t>Scenario 1: Sally – new student studying a</w:t>
      </w:r>
      <w:r w:rsidRPr="00D3165F">
        <w:t>nthropolo</w:t>
      </w:r>
      <w:r>
        <w:t>gy</w:t>
      </w:r>
    </w:p>
    <w:p w14:paraId="56495D6D" w14:textId="77777777" w:rsidR="00AB48B4" w:rsidRPr="00D3165F" w:rsidRDefault="00AB48B4" w:rsidP="00AB48B4">
      <w:r w:rsidRPr="00D3165F">
        <w:t xml:space="preserve">Sally is starting university for the first time in 2021. She will need a USI before census date, and if she is seeking commonwealth assistance, is required to provide her USI on the </w:t>
      </w:r>
      <w:proofErr w:type="spellStart"/>
      <w:r w:rsidRPr="00D3165F">
        <w:t>eCAF</w:t>
      </w:r>
      <w:proofErr w:type="spellEnd"/>
      <w:r w:rsidRPr="00D3165F">
        <w:t>.</w:t>
      </w:r>
    </w:p>
    <w:p w14:paraId="57920C4B" w14:textId="77777777" w:rsidR="00AB48B4" w:rsidRPr="00D3165F" w:rsidRDefault="00AB48B4" w:rsidP="00AB48B4">
      <w:r w:rsidRPr="00D3165F">
        <w:t xml:space="preserve">Sally’s university records her USI on enrolment. Sally also provides her USI and TFN when applying for Commonwealth financial assistance. </w:t>
      </w:r>
    </w:p>
    <w:p w14:paraId="18EE7017" w14:textId="3885405A" w:rsidR="00AB48B4" w:rsidRPr="00D3165F" w:rsidRDefault="00AB48B4" w:rsidP="00AB48B4">
      <w:r w:rsidRPr="00D3165F">
        <w:t xml:space="preserve">When Sally graduates in 2024, her USI is already recorded and she </w:t>
      </w:r>
      <w:r w:rsidR="0082033C">
        <w:t>can</w:t>
      </w:r>
      <w:r w:rsidRPr="00D3165F">
        <w:t xml:space="preserve"> receive her award.</w:t>
      </w:r>
    </w:p>
    <w:p w14:paraId="0E4EE9D7" w14:textId="77777777" w:rsidR="00AB48B4" w:rsidRDefault="00AB48B4" w:rsidP="00AB48B4">
      <w:pPr>
        <w:pStyle w:val="Heading2"/>
      </w:pPr>
      <w:r>
        <w:t xml:space="preserve">Scenario 2: </w:t>
      </w:r>
      <w:r w:rsidRPr="00502940">
        <w:t>David – international economics s</w:t>
      </w:r>
      <w:r>
        <w:t>tudent</w:t>
      </w:r>
    </w:p>
    <w:p w14:paraId="046D9B86" w14:textId="77777777" w:rsidR="00AB48B4" w:rsidRPr="00502940" w:rsidRDefault="00AB48B4" w:rsidP="00AB48B4">
      <w:r w:rsidRPr="00502940">
        <w:t xml:space="preserve">David is an international student coming to study in Australia in 2021. </w:t>
      </w:r>
    </w:p>
    <w:p w14:paraId="7BF422EA" w14:textId="77777777" w:rsidR="00AB48B4" w:rsidRPr="00502940" w:rsidRDefault="00AB48B4" w:rsidP="00AB48B4">
      <w:r w:rsidRPr="00502940">
        <w:t xml:space="preserve">David can apply for his USI once he arrives in Australia, using his passport and Australian Visa for identity verification. </w:t>
      </w:r>
    </w:p>
    <w:p w14:paraId="5FEC76E6" w14:textId="60C34EB3" w:rsidR="00AB48B4" w:rsidRPr="00502940" w:rsidRDefault="00AB48B4" w:rsidP="00AB48B4">
      <w:r w:rsidRPr="00502940">
        <w:t xml:space="preserve">David’s course goes for </w:t>
      </w:r>
      <w:r>
        <w:t>three</w:t>
      </w:r>
      <w:r w:rsidRPr="00502940">
        <w:t xml:space="preserve"> years and he is eligible for graduation in December 2023. David </w:t>
      </w:r>
      <w:r w:rsidR="0082033C">
        <w:t xml:space="preserve">can </w:t>
      </w:r>
      <w:r w:rsidRPr="00502940">
        <w:t>receive his award</w:t>
      </w:r>
      <w:r w:rsidR="0082033C">
        <w:t xml:space="preserve"> if he </w:t>
      </w:r>
      <w:r>
        <w:t>obtain</w:t>
      </w:r>
      <w:r w:rsidR="0082033C">
        <w:t>s</w:t>
      </w:r>
      <w:r>
        <w:t xml:space="preserve"> and provide</w:t>
      </w:r>
      <w:r w:rsidR="0082033C">
        <w:t>s</w:t>
      </w:r>
      <w:r>
        <w:t xml:space="preserve"> his USI to his education provider. </w:t>
      </w:r>
      <w:r w:rsidRPr="00502940">
        <w:t xml:space="preserve"> </w:t>
      </w:r>
    </w:p>
    <w:p w14:paraId="0D9A3431" w14:textId="77777777" w:rsidR="00AB48B4" w:rsidRDefault="00AB48B4" w:rsidP="00AB48B4">
      <w:pPr>
        <w:pStyle w:val="Heading2"/>
      </w:pPr>
      <w:r>
        <w:t xml:space="preserve">Scenario 3: </w:t>
      </w:r>
      <w:proofErr w:type="spellStart"/>
      <w:r w:rsidRPr="00502940">
        <w:t>Shiba</w:t>
      </w:r>
      <w:proofErr w:type="spellEnd"/>
      <w:r w:rsidRPr="00502940">
        <w:t xml:space="preserve"> – current arts and law stu</w:t>
      </w:r>
      <w:r>
        <w:t>dent</w:t>
      </w:r>
    </w:p>
    <w:p w14:paraId="6FD0FF15" w14:textId="77777777" w:rsidR="00AB48B4" w:rsidRPr="00502940" w:rsidRDefault="00AB48B4" w:rsidP="00AB48B4">
      <w:proofErr w:type="spellStart"/>
      <w:r w:rsidRPr="00502940">
        <w:t>Shiba</w:t>
      </w:r>
      <w:proofErr w:type="spellEnd"/>
      <w:r w:rsidRPr="00502940">
        <w:t xml:space="preserve"> is a current student who started study in 2019 and has been paying all her fees upfront.</w:t>
      </w:r>
      <w:r>
        <w:t xml:space="preserve"> She has not previously received Commonwealth financial assistance. </w:t>
      </w:r>
      <w:r w:rsidRPr="00502940">
        <w:t xml:space="preserve"> </w:t>
      </w:r>
    </w:p>
    <w:p w14:paraId="3FD6CD2D" w14:textId="77777777" w:rsidR="00AB48B4" w:rsidRPr="00502940" w:rsidRDefault="00AB48B4" w:rsidP="00AB48B4">
      <w:r w:rsidRPr="00502940">
        <w:t xml:space="preserve">In 2022 </w:t>
      </w:r>
      <w:proofErr w:type="spellStart"/>
      <w:r w:rsidRPr="00502940">
        <w:t>Shiba</w:t>
      </w:r>
      <w:proofErr w:type="spellEnd"/>
      <w:r w:rsidRPr="00502940">
        <w:t xml:space="preserve"> is accepted into an exchange program in Berlin. </w:t>
      </w:r>
      <w:proofErr w:type="spellStart"/>
      <w:r w:rsidRPr="00502940">
        <w:t>Shiba</w:t>
      </w:r>
      <w:proofErr w:type="spellEnd"/>
      <w:r w:rsidRPr="00502940">
        <w:t xml:space="preserve"> applies for OS-HELP to contribute to the cost of studying abroad. </w:t>
      </w:r>
    </w:p>
    <w:p w14:paraId="2E8A1DA0" w14:textId="77777777" w:rsidR="00AB48B4" w:rsidRPr="00502940" w:rsidRDefault="00AB48B4" w:rsidP="00AB48B4">
      <w:proofErr w:type="spellStart"/>
      <w:r w:rsidRPr="00502940">
        <w:t>Shiba</w:t>
      </w:r>
      <w:proofErr w:type="spellEnd"/>
      <w:r w:rsidRPr="00502940">
        <w:t xml:space="preserve"> must apply for and provide her USI on the OS-HELP loan form to be eligible for Commonwealth financial assistance. </w:t>
      </w:r>
    </w:p>
    <w:p w14:paraId="039F5AA5" w14:textId="77777777" w:rsidR="00AB48B4" w:rsidRDefault="00AB48B4" w:rsidP="00AB48B4">
      <w:pPr>
        <w:pStyle w:val="Heading2"/>
      </w:pPr>
      <w:r>
        <w:t xml:space="preserve">Scenario 4: Nicole – from VET to higher education </w:t>
      </w:r>
    </w:p>
    <w:p w14:paraId="1365256A" w14:textId="77777777" w:rsidR="00AB48B4" w:rsidRPr="00502940" w:rsidRDefault="00AB48B4" w:rsidP="00AB48B4">
      <w:r w:rsidRPr="00502940">
        <w:t xml:space="preserve">Nicole studied at TAFE in 2019 and has a VET Student Loan </w:t>
      </w:r>
      <w:r>
        <w:t>with a CHESSN, as well as an existing USI.</w:t>
      </w:r>
    </w:p>
    <w:p w14:paraId="2A591333" w14:textId="77777777" w:rsidR="00AB48B4" w:rsidRPr="00502940" w:rsidRDefault="00AB48B4" w:rsidP="00AB48B4">
      <w:r w:rsidRPr="00502940">
        <w:t xml:space="preserve">Nicole is now enrolling in a Bachelor of Arts, commencing in 2021. </w:t>
      </w:r>
      <w:r>
        <w:t>When Nicole applies for</w:t>
      </w:r>
      <w:r w:rsidRPr="00502940">
        <w:t xml:space="preserve"> </w:t>
      </w:r>
      <w:r>
        <w:t xml:space="preserve">a </w:t>
      </w:r>
      <w:r w:rsidRPr="00502940">
        <w:t xml:space="preserve">HELP </w:t>
      </w:r>
      <w:r>
        <w:t xml:space="preserve">loan, she will provide her USI which will replace her CHESSN </w:t>
      </w:r>
      <w:r w:rsidRPr="00502940">
        <w:rPr>
          <w:lang w:val="en-US"/>
        </w:rPr>
        <w:t>a</w:t>
      </w:r>
      <w:r>
        <w:rPr>
          <w:lang w:val="en-US"/>
        </w:rPr>
        <w:t>s the primary government identifier for her loan information</w:t>
      </w:r>
      <w:r w:rsidRPr="00502940">
        <w:rPr>
          <w:lang w:val="en-US"/>
        </w:rPr>
        <w:t xml:space="preserve">. </w:t>
      </w:r>
    </w:p>
    <w:p w14:paraId="36424E24" w14:textId="77777777" w:rsidR="00AB48B4" w:rsidRDefault="00AB48B4" w:rsidP="00AB48B4">
      <w:pPr>
        <w:pStyle w:val="Heading2"/>
      </w:pPr>
      <w:r>
        <w:t>Scenario 5: Leigh</w:t>
      </w:r>
      <w:r w:rsidRPr="00502940">
        <w:t xml:space="preserve"> – </w:t>
      </w:r>
      <w:r>
        <w:t xml:space="preserve">current </w:t>
      </w:r>
      <w:r w:rsidRPr="00502940">
        <w:t>student who has been paying fees up front</w:t>
      </w:r>
    </w:p>
    <w:p w14:paraId="28BC80EA" w14:textId="77777777" w:rsidR="00AB48B4" w:rsidRPr="00502940" w:rsidRDefault="00AB48B4" w:rsidP="00AB48B4">
      <w:r>
        <w:t>Leigh</w:t>
      </w:r>
      <w:r w:rsidRPr="00502940">
        <w:t xml:space="preserve"> started study</w:t>
      </w:r>
      <w:r>
        <w:t>ing his e</w:t>
      </w:r>
      <w:r w:rsidRPr="00502940">
        <w:t>ngineering degree in 2019 and has been paying his fees up front each semester.</w:t>
      </w:r>
      <w:r>
        <w:t xml:space="preserve"> </w:t>
      </w:r>
      <w:r w:rsidRPr="00502940">
        <w:t>Due to COVID-19</w:t>
      </w:r>
      <w:r>
        <w:t>,</w:t>
      </w:r>
      <w:r w:rsidRPr="00502940">
        <w:t xml:space="preserve"> </w:t>
      </w:r>
      <w:r>
        <w:t>Leigh</w:t>
      </w:r>
      <w:r w:rsidRPr="00502940">
        <w:t xml:space="preserve"> has lost his job and is unable to continue </w:t>
      </w:r>
      <w:r>
        <w:t>paying his fees. From semester one</w:t>
      </w:r>
      <w:r w:rsidRPr="00502940">
        <w:t xml:space="preserve"> 2021 he intends to apply for a HELP loan.</w:t>
      </w:r>
    </w:p>
    <w:p w14:paraId="62AA4F92" w14:textId="77777777" w:rsidR="00AB48B4" w:rsidRDefault="00AB48B4" w:rsidP="00AB48B4">
      <w:r w:rsidRPr="00502940">
        <w:lastRenderedPageBreak/>
        <w:t xml:space="preserve">As </w:t>
      </w:r>
      <w:r>
        <w:t>Leigh</w:t>
      </w:r>
      <w:r w:rsidRPr="00502940">
        <w:t xml:space="preserve"> has not previously received Commonwealth financial assistance, he does not have a CHESSN. Despite not being a strictly ‘new’ student, </w:t>
      </w:r>
      <w:r>
        <w:t>Leigh</w:t>
      </w:r>
      <w:r w:rsidRPr="00502940">
        <w:t xml:space="preserve"> must obtain a USI and provide it on his </w:t>
      </w:r>
      <w:proofErr w:type="spellStart"/>
      <w:r w:rsidRPr="00502940">
        <w:t>eCAF</w:t>
      </w:r>
      <w:proofErr w:type="spellEnd"/>
      <w:r w:rsidRPr="00502940">
        <w:t xml:space="preserve"> in order to submit his request for a HELP loan.  </w:t>
      </w:r>
    </w:p>
    <w:p w14:paraId="3ABB8794" w14:textId="77777777" w:rsidR="00AB48B4" w:rsidRDefault="00AB48B4" w:rsidP="00AB48B4">
      <w:pPr>
        <w:pStyle w:val="Heading2"/>
      </w:pPr>
      <w:r w:rsidRPr="00324B6E">
        <w:t xml:space="preserve">Scenario 6: Sarah – </w:t>
      </w:r>
      <w:r>
        <w:t>year 12 graduate planning to apply for a VET Student Loan</w:t>
      </w:r>
      <w:r w:rsidRPr="00324B6E">
        <w:t xml:space="preserve"> </w:t>
      </w:r>
    </w:p>
    <w:p w14:paraId="474D160D" w14:textId="77777777" w:rsidR="00AB48B4" w:rsidRDefault="00AB48B4" w:rsidP="00AB48B4">
      <w:r w:rsidRPr="00F42D61">
        <w:t xml:space="preserve">Sarah </w:t>
      </w:r>
      <w:r>
        <w:t xml:space="preserve">has just finished high school and wants to study a Diploma of Beauty Therapy. Sarah intends to apply for a VET Student Loan (VSL) to help cover the cost of her course fees. </w:t>
      </w:r>
    </w:p>
    <w:p w14:paraId="7353D007" w14:textId="64ECB877" w:rsidR="00AB48B4" w:rsidRDefault="00AB48B4" w:rsidP="00AB48B4">
      <w:r>
        <w:t xml:space="preserve">Sarah will need to apply for a USI and then provide it on the </w:t>
      </w:r>
      <w:proofErr w:type="spellStart"/>
      <w:r>
        <w:t>eCAF</w:t>
      </w:r>
      <w:proofErr w:type="spellEnd"/>
      <w:r>
        <w:t xml:space="preserve"> when applying for a VSL, in order to be eligible for the loan. </w:t>
      </w:r>
    </w:p>
    <w:p w14:paraId="71609E8A" w14:textId="77777777" w:rsidR="00AB48B4" w:rsidRDefault="00AB48B4" w:rsidP="00AB48B4">
      <w:pPr>
        <w:pStyle w:val="Heading2"/>
      </w:pPr>
      <w:r>
        <w:t>Scenario 7</w:t>
      </w:r>
      <w:r w:rsidRPr="00264234">
        <w:t xml:space="preserve">: </w:t>
      </w:r>
      <w:r>
        <w:t>Tim</w:t>
      </w:r>
      <w:r w:rsidRPr="00264234">
        <w:t xml:space="preserve"> – </w:t>
      </w:r>
      <w:r>
        <w:t>new student in a Commonwealth supported place (CSP)</w:t>
      </w:r>
    </w:p>
    <w:p w14:paraId="22AF1A08" w14:textId="0D4A164F" w:rsidR="00AB48B4" w:rsidRDefault="00AB48B4" w:rsidP="00AB48B4">
      <w:r>
        <w:t xml:space="preserve">Tim is starting university for the first time in 2021. He has been offered a Commonwealth supported place studying a Bachelor of Nursing. </w:t>
      </w:r>
    </w:p>
    <w:p w14:paraId="32866F29" w14:textId="77777777" w:rsidR="00AB48B4" w:rsidRPr="00D3165F" w:rsidRDefault="00AB48B4" w:rsidP="00AB48B4">
      <w:r>
        <w:t xml:space="preserve">Tim intends to accept the CSP and pay his student contribution amount up front. He fills out an </w:t>
      </w:r>
      <w:proofErr w:type="spellStart"/>
      <w:r>
        <w:t>eCAF</w:t>
      </w:r>
      <w:proofErr w:type="spellEnd"/>
      <w:r>
        <w:t xml:space="preserve"> to accept his CSP and includes his USI on the form.  </w:t>
      </w:r>
    </w:p>
    <w:p w14:paraId="6A6351F5" w14:textId="5157FEA0" w:rsidR="00AB48B4" w:rsidRPr="00056673" w:rsidRDefault="00AB48B4" w:rsidP="00AB48B4">
      <w:r w:rsidRPr="00D3165F">
        <w:t xml:space="preserve">When </w:t>
      </w:r>
      <w:r>
        <w:t>Tim graduates in 2024, his</w:t>
      </w:r>
      <w:r w:rsidRPr="00D3165F">
        <w:t xml:space="preserve"> USI is already recorded and </w:t>
      </w:r>
      <w:r>
        <w:t xml:space="preserve">he </w:t>
      </w:r>
      <w:r w:rsidR="00EF36FE">
        <w:t>can</w:t>
      </w:r>
      <w:r>
        <w:t xml:space="preserve"> receive his</w:t>
      </w:r>
      <w:r w:rsidRPr="00D3165F">
        <w:t xml:space="preserve"> award.</w:t>
      </w:r>
      <w:bookmarkStart w:id="22" w:name="_Useful_Links"/>
      <w:bookmarkEnd w:id="22"/>
      <w:r>
        <w:br w:type="page"/>
      </w:r>
    </w:p>
    <w:p w14:paraId="7F4C0A94" w14:textId="42320D74" w:rsidR="00AB48B4" w:rsidRDefault="00AB48B4" w:rsidP="00AB48B4">
      <w:pPr>
        <w:pStyle w:val="Heading1"/>
      </w:pPr>
      <w:bookmarkStart w:id="23" w:name="_Toc52307141"/>
      <w:r>
        <w:lastRenderedPageBreak/>
        <w:t>Useful resources</w:t>
      </w:r>
      <w:bookmarkEnd w:id="23"/>
    </w:p>
    <w:p w14:paraId="233EC328" w14:textId="028243CB" w:rsidR="00AB48B4" w:rsidRPr="003F23FC" w:rsidRDefault="00EF36FE" w:rsidP="00AB48B4">
      <w:pPr>
        <w:pStyle w:val="Heading2"/>
      </w:pPr>
      <w:bookmarkStart w:id="24" w:name="_Hlk45025124"/>
      <w:r>
        <w:t>More</w:t>
      </w:r>
      <w:r w:rsidR="00AB48B4">
        <w:t xml:space="preserve"> information</w:t>
      </w:r>
    </w:p>
    <w:p w14:paraId="39D1A4E2" w14:textId="31630F8A" w:rsidR="00AB48B4" w:rsidRDefault="00AB48B4" w:rsidP="00AB48B4">
      <w:bookmarkStart w:id="25" w:name="_Hlk44579761"/>
      <w:r>
        <w:t xml:space="preserve">For more information about USI in higher education visit </w:t>
      </w:r>
      <w:hyperlink r:id="rId39" w:history="1">
        <w:r w:rsidRPr="008B625B">
          <w:rPr>
            <w:rStyle w:val="Hyperlink"/>
          </w:rPr>
          <w:t>www.usi.gov.au/higher-education</w:t>
        </w:r>
      </w:hyperlink>
    </w:p>
    <w:p w14:paraId="3AAF334A" w14:textId="45E3D89B" w:rsidR="00AB48B4" w:rsidRDefault="00AB48B4" w:rsidP="00AB48B4">
      <w:r>
        <w:t xml:space="preserve">For more information about HELP loans visit </w:t>
      </w:r>
      <w:hyperlink r:id="rId40" w:history="1">
        <w:r w:rsidRPr="00A3323E">
          <w:rPr>
            <w:rStyle w:val="Hyperlink"/>
          </w:rPr>
          <w:t>www.studyassist.gov.au/help-loans</w:t>
        </w:r>
      </w:hyperlink>
    </w:p>
    <w:p w14:paraId="6E4F78C5" w14:textId="3436DABC" w:rsidR="00AB48B4" w:rsidRDefault="00AB48B4" w:rsidP="00AB48B4">
      <w:pPr>
        <w:rPr>
          <w:color w:val="0000FF"/>
          <w:u w:val="single"/>
        </w:rPr>
      </w:pPr>
      <w:r>
        <w:t xml:space="preserve">To create a USI for the first time visit </w:t>
      </w:r>
      <w:hyperlink r:id="rId41" w:history="1">
        <w:r w:rsidRPr="00A3323E">
          <w:rPr>
            <w:rStyle w:val="Hyperlink"/>
          </w:rPr>
          <w:t>www.usi.gov.au/your-usi/create-usi</w:t>
        </w:r>
      </w:hyperlink>
    </w:p>
    <w:p w14:paraId="79D90411" w14:textId="567BCB94" w:rsidR="00AB48B4" w:rsidRDefault="00AB48B4" w:rsidP="00AB48B4">
      <w:r>
        <w:t xml:space="preserve">To check if you already have a USI visit </w:t>
      </w:r>
      <w:hyperlink r:id="rId42" w:history="1">
        <w:r w:rsidRPr="00A3323E">
          <w:rPr>
            <w:rStyle w:val="Hyperlink"/>
          </w:rPr>
          <w:t>www.usi.gov.au/faqs/find-your-usi</w:t>
        </w:r>
      </w:hyperlink>
    </w:p>
    <w:p w14:paraId="157DEC9A" w14:textId="4B3E4BF9" w:rsidR="00AB48B4" w:rsidRPr="003F23FC" w:rsidRDefault="00AB48B4" w:rsidP="00AB48B4">
      <w:r w:rsidRPr="003F23FC">
        <w:t xml:space="preserve">Sign up for the USI News Bulletins </w:t>
      </w:r>
      <w:hyperlink r:id="rId43" w:history="1">
        <w:r w:rsidRPr="00A3323E">
          <w:rPr>
            <w:rStyle w:val="Hyperlink"/>
          </w:rPr>
          <w:t>www.usi.gov.au/subscribe-news</w:t>
        </w:r>
      </w:hyperlink>
    </w:p>
    <w:bookmarkEnd w:id="24"/>
    <w:bookmarkEnd w:id="25"/>
    <w:p w14:paraId="30CF22C5" w14:textId="77777777" w:rsidR="00AB48B4" w:rsidRDefault="00AB48B4" w:rsidP="00AB48B4">
      <w:pPr>
        <w:pStyle w:val="Heading2"/>
      </w:pPr>
      <w:r>
        <w:t>Details about legislation changes</w:t>
      </w:r>
    </w:p>
    <w:p w14:paraId="1575B9DC" w14:textId="5DB48369" w:rsidR="00AB48B4" w:rsidRPr="003F23FC" w:rsidRDefault="00AB48B4" w:rsidP="00AB48B4">
      <w:r w:rsidRPr="003F23FC">
        <w:t>In order to extend the USI to higher education, legislative amendments were made to the</w:t>
      </w:r>
      <w:r w:rsidR="00EF36FE">
        <w:t xml:space="preserve"> following Acts</w:t>
      </w:r>
      <w:r>
        <w:t>:</w:t>
      </w:r>
    </w:p>
    <w:p w14:paraId="6067DBAD" w14:textId="77777777" w:rsidR="00AB48B4" w:rsidRDefault="00AB48B4" w:rsidP="00AB48B4">
      <w:pPr>
        <w:pStyle w:val="ListParagraph"/>
        <w:numPr>
          <w:ilvl w:val="0"/>
          <w:numId w:val="16"/>
        </w:numPr>
        <w:spacing w:after="0" w:line="240" w:lineRule="auto"/>
        <w:ind w:left="714" w:hanging="357"/>
      </w:pPr>
      <w:r w:rsidRPr="003F23FC">
        <w:rPr>
          <w:i/>
        </w:rPr>
        <w:t>Student Identifiers Act 2014</w:t>
      </w:r>
      <w:r w:rsidRPr="003F23FC">
        <w:t xml:space="preserve">: </w:t>
      </w:r>
      <w:hyperlink r:id="rId44" w:history="1">
        <w:r w:rsidRPr="00A3323E">
          <w:rPr>
            <w:rStyle w:val="Hyperlink"/>
          </w:rPr>
          <w:t>www.aph.gov.au/Parliamentary_Business/Bills_Legislation/bd/bd1920a/20bd072</w:t>
        </w:r>
      </w:hyperlink>
      <w:r w:rsidRPr="003F23FC">
        <w:t>; and</w:t>
      </w:r>
    </w:p>
    <w:p w14:paraId="0B6362E1" w14:textId="77777777" w:rsidR="00AB48B4" w:rsidRPr="003F23FC" w:rsidRDefault="00AB48B4" w:rsidP="00AB48B4">
      <w:pPr>
        <w:pStyle w:val="ListParagraph"/>
        <w:spacing w:after="0" w:line="240" w:lineRule="auto"/>
        <w:ind w:left="714"/>
      </w:pPr>
    </w:p>
    <w:p w14:paraId="7ED4FBD8" w14:textId="3DD04650" w:rsidR="00AB48B4" w:rsidRPr="00AB48B4" w:rsidRDefault="00AB48B4" w:rsidP="00AB48B4">
      <w:pPr>
        <w:pStyle w:val="ListParagraph"/>
        <w:numPr>
          <w:ilvl w:val="0"/>
          <w:numId w:val="16"/>
        </w:numPr>
        <w:spacing w:after="0" w:line="240" w:lineRule="auto"/>
        <w:ind w:left="714" w:hanging="357"/>
        <w:rPr>
          <w:rStyle w:val="Hyperlink"/>
          <w:color w:val="auto"/>
          <w:u w:val="none"/>
        </w:rPr>
      </w:pPr>
      <w:r w:rsidRPr="003F23FC">
        <w:rPr>
          <w:i/>
        </w:rPr>
        <w:t>Higher Education Support Act 2003</w:t>
      </w:r>
      <w:r>
        <w:rPr>
          <w:i/>
        </w:rPr>
        <w:t xml:space="preserve"> </w:t>
      </w:r>
      <w:r>
        <w:t xml:space="preserve">and </w:t>
      </w:r>
      <w:r>
        <w:rPr>
          <w:i/>
        </w:rPr>
        <w:t>VET Student Loans Act 2016</w:t>
      </w:r>
      <w:r w:rsidRPr="003F23FC">
        <w:t xml:space="preserve">: </w:t>
      </w:r>
      <w:hyperlink r:id="rId45" w:history="1">
        <w:r w:rsidRPr="00A3323E">
          <w:rPr>
            <w:rStyle w:val="Hyperlink"/>
          </w:rPr>
          <w:t>www.aph.gov.au/Parliamentary_Business/Bills_Legislation/Bills_Search_Results/Result?bId=r6561</w:t>
        </w:r>
      </w:hyperlink>
    </w:p>
    <w:p w14:paraId="397A1953" w14:textId="77777777" w:rsidR="00AB48B4" w:rsidRDefault="00AB48B4" w:rsidP="00AB48B4">
      <w:pPr>
        <w:pStyle w:val="ListParagraph"/>
      </w:pPr>
    </w:p>
    <w:p w14:paraId="7A264E7D" w14:textId="7F7C7B49" w:rsidR="00AB48B4" w:rsidRDefault="00AB48B4" w:rsidP="00AB48B4">
      <w:pPr>
        <w:pStyle w:val="Heading2"/>
      </w:pPr>
      <w:r>
        <w:t xml:space="preserve">Questions? </w:t>
      </w:r>
    </w:p>
    <w:p w14:paraId="46D5190F" w14:textId="77966350" w:rsidR="00AB48B4" w:rsidRDefault="00AB48B4" w:rsidP="00AB48B4">
      <w:pPr>
        <w:pStyle w:val="Footer"/>
      </w:pPr>
      <w:r>
        <w:t xml:space="preserve">Email </w:t>
      </w:r>
      <w:hyperlink r:id="rId46" w:history="1">
        <w:r w:rsidRPr="00E4600C">
          <w:rPr>
            <w:rStyle w:val="Hyperlink"/>
          </w:rPr>
          <w:t>USItoHigherEd@dese.gov.au</w:t>
        </w:r>
      </w:hyperlink>
    </w:p>
    <w:p w14:paraId="6592ABC9" w14:textId="77777777" w:rsidR="00AB48B4" w:rsidRPr="00AB48B4" w:rsidRDefault="00AB48B4" w:rsidP="00AB48B4"/>
    <w:bookmarkEnd w:id="0"/>
    <w:sectPr w:rsidR="00AB48B4" w:rsidRPr="00AB48B4" w:rsidSect="00A13341">
      <w:headerReference w:type="default" r:id="rId47"/>
      <w:footerReference w:type="default" r:id="rId48"/>
      <w:type w:val="continuous"/>
      <w:pgSz w:w="11906" w:h="16838"/>
      <w:pgMar w:top="2268" w:right="1440" w:bottom="1440" w:left="1440" w:header="0"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3BF983" w16cid:durableId="231C924A"/>
  <w16cid:commentId w16cid:paraId="7A421C6F" w16cid:durableId="231C9688"/>
  <w16cid:commentId w16cid:paraId="4FD4777E" w16cid:durableId="231C9732"/>
  <w16cid:commentId w16cid:paraId="47890B7B" w16cid:durableId="231C988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4B173B" w14:textId="77777777" w:rsidR="00AB48B4" w:rsidRDefault="00AB48B4" w:rsidP="0051352E">
      <w:pPr>
        <w:spacing w:after="0" w:line="240" w:lineRule="auto"/>
      </w:pPr>
      <w:r>
        <w:separator/>
      </w:r>
    </w:p>
  </w:endnote>
  <w:endnote w:type="continuationSeparator" w:id="0">
    <w:p w14:paraId="0A182EAB" w14:textId="77777777" w:rsidR="00AB48B4" w:rsidRDefault="00AB48B4"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F0135" w14:textId="77777777" w:rsidR="00EA67FC" w:rsidRDefault="00EA67FC">
    <w:pPr>
      <w:pStyle w:val="Footer"/>
      <w:jc w:val="right"/>
    </w:pPr>
  </w:p>
  <w:p w14:paraId="0BBE2360" w14:textId="77777777" w:rsidR="00EA67FC" w:rsidRDefault="00EA6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FB20B" w14:textId="0594EA38" w:rsidR="00EA67FC" w:rsidRDefault="00B27A32">
    <w:pPr>
      <w:pStyle w:val="Footer"/>
      <w:jc w:val="right"/>
    </w:pPr>
    <w:r>
      <w:t>Extension of the USI to Higher Education – Provider Information Pack</w:t>
    </w:r>
    <w:r w:rsidR="00EA67FC">
      <w:t xml:space="preserve"> | </w:t>
    </w:r>
    <w:sdt>
      <w:sdtPr>
        <w:id w:val="1230123552"/>
        <w:docPartObj>
          <w:docPartGallery w:val="Page Numbers (Bottom of Page)"/>
          <w:docPartUnique/>
        </w:docPartObj>
      </w:sdtPr>
      <w:sdtEndPr>
        <w:rPr>
          <w:noProof/>
        </w:rPr>
      </w:sdtEndPr>
      <w:sdtContent>
        <w:r w:rsidR="00EA67FC">
          <w:fldChar w:fldCharType="begin"/>
        </w:r>
        <w:r w:rsidR="00EA67FC">
          <w:instrText xml:space="preserve"> PAGE   \* MERGEFORMAT </w:instrText>
        </w:r>
        <w:r w:rsidR="00EA67FC">
          <w:fldChar w:fldCharType="separate"/>
        </w:r>
        <w:r w:rsidR="00E10796">
          <w:rPr>
            <w:noProof/>
          </w:rPr>
          <w:t>14</w:t>
        </w:r>
        <w:r w:rsidR="00EA67FC">
          <w:rPr>
            <w:noProof/>
          </w:rPr>
          <w:fldChar w:fldCharType="end"/>
        </w:r>
      </w:sdtContent>
    </w:sdt>
  </w:p>
  <w:p w14:paraId="68FE3C1E" w14:textId="77777777" w:rsidR="00EA67FC" w:rsidRDefault="00EA6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EFE3D2" w14:textId="77777777" w:rsidR="00AB48B4" w:rsidRDefault="00AB48B4" w:rsidP="0051352E">
      <w:pPr>
        <w:spacing w:after="0" w:line="240" w:lineRule="auto"/>
      </w:pPr>
      <w:r>
        <w:separator/>
      </w:r>
    </w:p>
  </w:footnote>
  <w:footnote w:type="continuationSeparator" w:id="0">
    <w:p w14:paraId="1426F997" w14:textId="77777777" w:rsidR="00AB48B4" w:rsidRDefault="00AB48B4" w:rsidP="0051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FB09B" w14:textId="77777777" w:rsidR="00EA67FC" w:rsidRDefault="00EA67FC">
    <w:pPr>
      <w:pStyle w:val="Header"/>
    </w:pPr>
    <w:r>
      <w:rPr>
        <w:noProof/>
        <w:lang w:eastAsia="en-AU"/>
      </w:rPr>
      <w:drawing>
        <wp:anchor distT="0" distB="0" distL="114300" distR="114300" simplePos="0" relativeHeight="251659264" behindDoc="1" locked="1" layoutInCell="1" allowOverlap="1" wp14:anchorId="1BF1AE55" wp14:editId="21B9B651">
          <wp:simplePos x="0" y="0"/>
          <wp:positionH relativeFrom="page">
            <wp:align>right</wp:align>
          </wp:positionH>
          <wp:positionV relativeFrom="page">
            <wp:align>top</wp:align>
          </wp:positionV>
          <wp:extent cx="7783200" cy="1393200"/>
          <wp:effectExtent l="0" t="0" r="8255" b="0"/>
          <wp:wrapNone/>
          <wp:docPr id="2" name="Picture 2"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805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322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DCAB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3066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BC3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8AB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38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523B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2B592CC6"/>
    <w:multiLevelType w:val="hybridMultilevel"/>
    <w:tmpl w:val="BBECEB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6EE25B9"/>
    <w:multiLevelType w:val="hybridMultilevel"/>
    <w:tmpl w:val="79E49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A9328D"/>
    <w:multiLevelType w:val="hybridMultilevel"/>
    <w:tmpl w:val="2C02A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3"/>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6"/>
  </w:num>
  <w:num w:numId="17">
    <w:abstractNumId w:val="1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8B4"/>
    <w:rsid w:val="00005A2D"/>
    <w:rsid w:val="0004462E"/>
    <w:rsid w:val="00052BBC"/>
    <w:rsid w:val="000A453D"/>
    <w:rsid w:val="000D4BCD"/>
    <w:rsid w:val="000E3D80"/>
    <w:rsid w:val="0010149E"/>
    <w:rsid w:val="00137708"/>
    <w:rsid w:val="00143205"/>
    <w:rsid w:val="00157F35"/>
    <w:rsid w:val="001941EE"/>
    <w:rsid w:val="001A413A"/>
    <w:rsid w:val="001E08DE"/>
    <w:rsid w:val="00217EAB"/>
    <w:rsid w:val="0022498C"/>
    <w:rsid w:val="002724D0"/>
    <w:rsid w:val="002B1CE5"/>
    <w:rsid w:val="002D4DEE"/>
    <w:rsid w:val="002D6D5F"/>
    <w:rsid w:val="002F3FEB"/>
    <w:rsid w:val="002F4DB3"/>
    <w:rsid w:val="00350FFA"/>
    <w:rsid w:val="00382F07"/>
    <w:rsid w:val="00387BDC"/>
    <w:rsid w:val="00453C04"/>
    <w:rsid w:val="00497764"/>
    <w:rsid w:val="0051352E"/>
    <w:rsid w:val="00517DA7"/>
    <w:rsid w:val="00520A33"/>
    <w:rsid w:val="005242E0"/>
    <w:rsid w:val="00527AE4"/>
    <w:rsid w:val="0058535E"/>
    <w:rsid w:val="005C50EE"/>
    <w:rsid w:val="00630DDF"/>
    <w:rsid w:val="006547B8"/>
    <w:rsid w:val="006E5D6E"/>
    <w:rsid w:val="00706E3A"/>
    <w:rsid w:val="00721B03"/>
    <w:rsid w:val="007512E3"/>
    <w:rsid w:val="007855CC"/>
    <w:rsid w:val="007B1ABA"/>
    <w:rsid w:val="007B74C5"/>
    <w:rsid w:val="007E7835"/>
    <w:rsid w:val="0082033C"/>
    <w:rsid w:val="008507C1"/>
    <w:rsid w:val="00850B4E"/>
    <w:rsid w:val="00861934"/>
    <w:rsid w:val="008825FC"/>
    <w:rsid w:val="008C5649"/>
    <w:rsid w:val="008E2854"/>
    <w:rsid w:val="008F0AC9"/>
    <w:rsid w:val="00907E62"/>
    <w:rsid w:val="00930CDA"/>
    <w:rsid w:val="0093473D"/>
    <w:rsid w:val="0095636C"/>
    <w:rsid w:val="00972F57"/>
    <w:rsid w:val="00995280"/>
    <w:rsid w:val="009C2689"/>
    <w:rsid w:val="009F4740"/>
    <w:rsid w:val="00A13341"/>
    <w:rsid w:val="00A22849"/>
    <w:rsid w:val="00A24E6E"/>
    <w:rsid w:val="00A43694"/>
    <w:rsid w:val="00A56FC7"/>
    <w:rsid w:val="00A72575"/>
    <w:rsid w:val="00A74071"/>
    <w:rsid w:val="00AA124A"/>
    <w:rsid w:val="00AA2A96"/>
    <w:rsid w:val="00AB48B4"/>
    <w:rsid w:val="00B100CC"/>
    <w:rsid w:val="00B14B2B"/>
    <w:rsid w:val="00B27A32"/>
    <w:rsid w:val="00B6689D"/>
    <w:rsid w:val="00B72368"/>
    <w:rsid w:val="00BA7020"/>
    <w:rsid w:val="00BD3050"/>
    <w:rsid w:val="00C54D58"/>
    <w:rsid w:val="00C573E1"/>
    <w:rsid w:val="00C95DF6"/>
    <w:rsid w:val="00CA6668"/>
    <w:rsid w:val="00CB0EC5"/>
    <w:rsid w:val="00CF6A82"/>
    <w:rsid w:val="00DA1B7B"/>
    <w:rsid w:val="00DB79DF"/>
    <w:rsid w:val="00DD2B1D"/>
    <w:rsid w:val="00DF153F"/>
    <w:rsid w:val="00DF74DB"/>
    <w:rsid w:val="00E10796"/>
    <w:rsid w:val="00E866AC"/>
    <w:rsid w:val="00EA32F7"/>
    <w:rsid w:val="00EA67FC"/>
    <w:rsid w:val="00ED3309"/>
    <w:rsid w:val="00EF36FE"/>
    <w:rsid w:val="00F230CD"/>
    <w:rsid w:val="00F51C18"/>
    <w:rsid w:val="00FA31E2"/>
    <w:rsid w:val="00FD7CF3"/>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5E4740A"/>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List Paragraph1,List Paragraph11,List Paragraph Number,Bullet point,Recommendation,L,Content descriptions,Bullet Point,dot point List Paragraph,Figure_name,Bullet- First level,Listenabsatz1,List Paragraph2,List Bullet 1,Body Bullets 1"/>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character" w:customStyle="1" w:styleId="ListParagraphChar">
    <w:name w:val="List Paragraph Char"/>
    <w:aliases w:val="List Paragraph1 Char,List Paragraph11 Char,List Paragraph Number Char,Bullet point Char,Recommendation Char,L Char,Content descriptions Char,Bullet Point Char,dot point List Paragraph Char,Figure_name Char,Bullet- First level Char"/>
    <w:basedOn w:val="DefaultParagraphFont"/>
    <w:link w:val="ListParagraph"/>
    <w:uiPriority w:val="34"/>
    <w:qFormat/>
    <w:rsid w:val="00AB48B4"/>
  </w:style>
  <w:style w:type="character" w:customStyle="1" w:styleId="normaltextrun">
    <w:name w:val="normaltextrun"/>
    <w:basedOn w:val="DefaultParagraphFont"/>
    <w:rsid w:val="00AB48B4"/>
  </w:style>
  <w:style w:type="character" w:customStyle="1" w:styleId="eop">
    <w:name w:val="eop"/>
    <w:basedOn w:val="DefaultParagraphFont"/>
    <w:rsid w:val="00AB48B4"/>
  </w:style>
  <w:style w:type="character" w:styleId="CommentReference">
    <w:name w:val="annotation reference"/>
    <w:basedOn w:val="DefaultParagraphFont"/>
    <w:uiPriority w:val="99"/>
    <w:semiHidden/>
    <w:unhideWhenUsed/>
    <w:rsid w:val="009C2689"/>
    <w:rPr>
      <w:sz w:val="16"/>
      <w:szCs w:val="16"/>
    </w:rPr>
  </w:style>
  <w:style w:type="paragraph" w:styleId="CommentText">
    <w:name w:val="annotation text"/>
    <w:basedOn w:val="Normal"/>
    <w:link w:val="CommentTextChar"/>
    <w:uiPriority w:val="99"/>
    <w:semiHidden/>
    <w:unhideWhenUsed/>
    <w:rsid w:val="009C2689"/>
    <w:pPr>
      <w:spacing w:line="240" w:lineRule="auto"/>
    </w:pPr>
    <w:rPr>
      <w:sz w:val="20"/>
      <w:szCs w:val="20"/>
    </w:rPr>
  </w:style>
  <w:style w:type="character" w:customStyle="1" w:styleId="CommentTextChar">
    <w:name w:val="Comment Text Char"/>
    <w:basedOn w:val="DefaultParagraphFont"/>
    <w:link w:val="CommentText"/>
    <w:uiPriority w:val="99"/>
    <w:semiHidden/>
    <w:rsid w:val="009C2689"/>
    <w:rPr>
      <w:sz w:val="20"/>
      <w:szCs w:val="20"/>
    </w:rPr>
  </w:style>
  <w:style w:type="paragraph" w:styleId="CommentSubject">
    <w:name w:val="annotation subject"/>
    <w:basedOn w:val="CommentText"/>
    <w:next w:val="CommentText"/>
    <w:link w:val="CommentSubjectChar"/>
    <w:uiPriority w:val="99"/>
    <w:semiHidden/>
    <w:unhideWhenUsed/>
    <w:rsid w:val="009C2689"/>
    <w:rPr>
      <w:b/>
      <w:bCs/>
    </w:rPr>
  </w:style>
  <w:style w:type="character" w:customStyle="1" w:styleId="CommentSubjectChar">
    <w:name w:val="Comment Subject Char"/>
    <w:basedOn w:val="CommentTextChar"/>
    <w:link w:val="CommentSubject"/>
    <w:uiPriority w:val="99"/>
    <w:semiHidden/>
    <w:rsid w:val="009C2689"/>
    <w:rPr>
      <w:b/>
      <w:bCs/>
      <w:sz w:val="20"/>
      <w:szCs w:val="20"/>
    </w:rPr>
  </w:style>
  <w:style w:type="character" w:customStyle="1" w:styleId="UnresolvedMention">
    <w:name w:val="Unresolved Mention"/>
    <w:basedOn w:val="DefaultParagraphFont"/>
    <w:uiPriority w:val="99"/>
    <w:semiHidden/>
    <w:unhideWhenUsed/>
    <w:rsid w:val="00005A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usi.gov.au/faqs/find-your-usi" TargetMode="External"/><Relationship Id="rId26" Type="http://schemas.openxmlformats.org/officeDocument/2006/relationships/hyperlink" Target="https://www.usi.gov.au/training-organisations/set-access-usi-registry-system" TargetMode="External"/><Relationship Id="rId39" Type="http://schemas.openxmlformats.org/officeDocument/2006/relationships/hyperlink" Target="http://www.usi.gov.au/higher-education" TargetMode="External"/><Relationship Id="rId3" Type="http://schemas.openxmlformats.org/officeDocument/2006/relationships/customXml" Target="../customXml/item3.xml"/><Relationship Id="rId21" Type="http://schemas.openxmlformats.org/officeDocument/2006/relationships/hyperlink" Target="file:///\\edu\special$\Tertiary%20Taskforce\Tertiary%20Policy\Student%20Projects%20Team\USI\Communications\Information%20packs%20for%20Providers\usi.gov.au" TargetMode="External"/><Relationship Id="rId34" Type="http://schemas.openxmlformats.org/officeDocument/2006/relationships/hyperlink" Target="http://www.usi.gov.au" TargetMode="External"/><Relationship Id="rId42" Type="http://schemas.openxmlformats.org/officeDocument/2006/relationships/hyperlink" Target="http://www.usi.gov.au/faqs/find-your-usi"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file:///\\edu\special$\Tertiary%20Taskforce\Tertiary%20Policy\Student%20Projects%20Team\USI\Communications\Information%20packs%20for%20Providers\usi.gov.au" TargetMode="External"/><Relationship Id="rId25" Type="http://schemas.openxmlformats.org/officeDocument/2006/relationships/hyperlink" Target="http://www.studyassist.gov.au/help-loans" TargetMode="External"/><Relationship Id="rId33" Type="http://schemas.openxmlformats.org/officeDocument/2006/relationships/hyperlink" Target="mailto:USItohighered@dese.gov.au" TargetMode="External"/><Relationship Id="rId38" Type="http://schemas.openxmlformats.org/officeDocument/2006/relationships/hyperlink" Target="http://www.usi.gov.au/higher-education" TargetMode="External"/><Relationship Id="rId46" Type="http://schemas.openxmlformats.org/officeDocument/2006/relationships/hyperlink" Target="mailto:USItoHigherEd@dese.gov.au" TargetMode="External"/><Relationship Id="rId2" Type="http://schemas.openxmlformats.org/officeDocument/2006/relationships/customXml" Target="../customXml/item2.xml"/><Relationship Id="rId16" Type="http://schemas.openxmlformats.org/officeDocument/2006/relationships/hyperlink" Target="http://www.usi.gov.au/higher-education" TargetMode="External"/><Relationship Id="rId20" Type="http://schemas.openxmlformats.org/officeDocument/2006/relationships/hyperlink" Target="http://www.usi.gov.au/higher-education" TargetMode="External"/><Relationship Id="rId29" Type="http://schemas.openxmlformats.org/officeDocument/2006/relationships/hyperlink" Target="http://www.usi.gov.au/training-organisations/using-usi-registry-system/existing-usi-search-locate-usi" TargetMode="External"/><Relationship Id="rId41" Type="http://schemas.openxmlformats.org/officeDocument/2006/relationships/hyperlink" Target="http://www.usi.gov.au/your-usi/create-us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studyassist.gov.au/help-loans/your-chessn" TargetMode="External"/><Relationship Id="rId32" Type="http://schemas.openxmlformats.org/officeDocument/2006/relationships/hyperlink" Target="http://www.usi.gov.au/about/forms-identification" TargetMode="External"/><Relationship Id="rId37" Type="http://schemas.openxmlformats.org/officeDocument/2006/relationships/hyperlink" Target="http://www.usi.gov.au/higher-education" TargetMode="External"/><Relationship Id="rId40" Type="http://schemas.openxmlformats.org/officeDocument/2006/relationships/hyperlink" Target="http://www.studyassist.gov.au/help-loans" TargetMode="External"/><Relationship Id="rId45" Type="http://schemas.openxmlformats.org/officeDocument/2006/relationships/hyperlink" Target="http://www.aph.gov.au/Parliamentary_Business/Bills_Legislation/Bills_Search_Results/Result?bId=r6561" TargetMode="External"/><Relationship Id="rId5" Type="http://schemas.openxmlformats.org/officeDocument/2006/relationships/numbering" Target="numbering.xml"/><Relationship Id="rId15" Type="http://schemas.openxmlformats.org/officeDocument/2006/relationships/hyperlink" Target="http://www.usi.gov.au/faqs/find-your-usi" TargetMode="External"/><Relationship Id="rId23" Type="http://schemas.openxmlformats.org/officeDocument/2006/relationships/hyperlink" Target="http://www.usi.gov.au/create-usi-behalf-another-person" TargetMode="External"/><Relationship Id="rId28" Type="http://schemas.openxmlformats.org/officeDocument/2006/relationships/hyperlink" Target="http://www.usi.gov.au/training-organisations/using-usi-registry-system/verify-usi" TargetMode="External"/><Relationship Id="rId36" Type="http://schemas.openxmlformats.org/officeDocument/2006/relationships/hyperlink" Target="http://www.usi.gov.au/faqs/find-your-usi"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tudyassist.gov.au/help-loans" TargetMode="External"/><Relationship Id="rId31" Type="http://schemas.openxmlformats.org/officeDocument/2006/relationships/hyperlink" Target="https://www.tcsisupport.gov.au/support/chessn-management-in-tcsi" TargetMode="External"/><Relationship Id="rId44" Type="http://schemas.openxmlformats.org/officeDocument/2006/relationships/hyperlink" Target="http://www.aph.gov.au/Parliamentary_Business/Bills_Legislation/bd/bd1920a/20bd07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edu\special$\Tertiary%20Taskforce\Tertiary%20Policy\Student%20Projects%20Team\USI\Communications\Information%20packs%20for%20Providers\usi.gov.au" TargetMode="External"/><Relationship Id="rId22" Type="http://schemas.openxmlformats.org/officeDocument/2006/relationships/hyperlink" Target="http://www.usi.gov.au/faqs/find-your-usi" TargetMode="External"/><Relationship Id="rId27" Type="http://schemas.openxmlformats.org/officeDocument/2006/relationships/hyperlink" Target="https://heimshelp.education.gov.au/resources/TCSI" TargetMode="External"/><Relationship Id="rId30" Type="http://schemas.openxmlformats.org/officeDocument/2006/relationships/hyperlink" Target="http://www.studyassist.gov.au/help-loans/your-chessn" TargetMode="External"/><Relationship Id="rId35" Type="http://schemas.openxmlformats.org/officeDocument/2006/relationships/hyperlink" Target="http://www.usi.gov.au/your-usi/create-usi" TargetMode="External"/><Relationship Id="rId43" Type="http://schemas.openxmlformats.org/officeDocument/2006/relationships/hyperlink" Target="http://www.usi.gov.au/subscribe-news" TargetMode="External"/><Relationship Id="rId48" Type="http://schemas.openxmlformats.org/officeDocument/2006/relationships/footer" Target="footer2.xml"/><Relationship Id="rId8" Type="http://schemas.openxmlformats.org/officeDocument/2006/relationships/webSettings" Target="webSettings.xml"/><Relationship Id="rId51"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prodapp.application.enet\OfficeTemplates\DESE\Report%20Template.dotx" TargetMode="External"/></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095AB11619224FBD5717FB31733AAC" ma:contentTypeVersion="13" ma:contentTypeDescription="Create a new document." ma:contentTypeScope="" ma:versionID="05d11476a30919c325634a2ad5e80857">
  <xsd:schema xmlns:xsd="http://www.w3.org/2001/XMLSchema" xmlns:xs="http://www.w3.org/2001/XMLSchema" xmlns:p="http://schemas.microsoft.com/office/2006/metadata/properties" xmlns:ns3="5fb768c7-2ea3-4cc2-86d7-af86dacafc4c" xmlns:ns4="d3717848-712e-47d8-aac7-ea0f1de9a2fb" targetNamespace="http://schemas.microsoft.com/office/2006/metadata/properties" ma:root="true" ma:fieldsID="d498e196e32e44aeaa5fddf85493ace3" ns3:_="" ns4:_="">
    <xsd:import namespace="5fb768c7-2ea3-4cc2-86d7-af86dacafc4c"/>
    <xsd:import namespace="d3717848-712e-47d8-aac7-ea0f1de9a2f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768c7-2ea3-4cc2-86d7-af86dacafc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717848-712e-47d8-aac7-ea0f1de9a2f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D6226-3EAF-46C5-B0F2-A2410F074527}">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3717848-712e-47d8-aac7-ea0f1de9a2fb"/>
    <ds:schemaRef ds:uri="http://purl.org/dc/terms/"/>
    <ds:schemaRef ds:uri="5fb768c7-2ea3-4cc2-86d7-af86dacafc4c"/>
    <ds:schemaRef ds:uri="http://www.w3.org/XML/1998/namespace"/>
    <ds:schemaRef ds:uri="http://purl.org/dc/dcmitype/"/>
  </ds:schemaRefs>
</ds:datastoreItem>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0309584C-8C66-4BC8-99A1-74BAFF0DC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768c7-2ea3-4cc2-86d7-af86dacafc4c"/>
    <ds:schemaRef ds:uri="d3717848-712e-47d8-aac7-ea0f1de9a2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070398-2660-4FAA-A370-B44A8E750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Template.dotx</Template>
  <TotalTime>0</TotalTime>
  <Pages>14</Pages>
  <Words>3744</Words>
  <Characters>21343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USI Extension to Higher Education - Provider Info Pack</vt:lpstr>
    </vt:vector>
  </TitlesOfParts>
  <Company/>
  <LinksUpToDate>false</LinksUpToDate>
  <CharactersWithSpaces>25037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 Extension to Higher Education - Provider Info Pack</dc:title>
  <dc:subject/>
  <dc:creator/>
  <cp:keywords/>
  <dc:description/>
  <cp:lastModifiedBy/>
  <cp:revision>1</cp:revision>
  <dcterms:created xsi:type="dcterms:W3CDTF">2020-09-29T11:26:00Z</dcterms:created>
  <dcterms:modified xsi:type="dcterms:W3CDTF">2020-09-29T11:27:00Z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0x0101004F095AB11619224FBD5717FB31733AAC</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ies>
</file>